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303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3" w:type="dxa"/>
          <w:right w:w="202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722"/>
        <w:gridCol w:w="7916"/>
      </w:tblGrid>
      <w:tr w:rsidR="007B737B" w:rsidRPr="00F8099A" w14:paraId="271FF2F7" w14:textId="77777777" w:rsidTr="00BC0C0E">
        <w:trPr>
          <w:trHeight w:val="14031"/>
        </w:trPr>
        <w:tc>
          <w:tcPr>
            <w:tcW w:w="3722" w:type="dxa"/>
            <w:shd w:val="clear" w:color="auto" w:fill="B6E1D3" w:themeFill="accent6" w:themeFillTint="99"/>
          </w:tcPr>
          <w:tbl>
            <w:tblPr>
              <w:tblStyle w:val="TableGrid"/>
              <w:tblW w:w="4021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EEBE1" w:themeColor="accent6" w:themeTint="66"/>
                <w:insideV w:val="single" w:sz="24" w:space="0" w:color="CEEBE1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2692"/>
            </w:tblGrid>
            <w:tr w:rsidR="002A263B" w:rsidRPr="00DD07CF" w14:paraId="60927DEC" w14:textId="77777777" w:rsidTr="0049245E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49A88210" w14:textId="7DABD240" w:rsidR="007B737B" w:rsidRPr="00DD07CF" w:rsidRDefault="005C3659" w:rsidP="005C3659">
                  <w:pPr>
                    <w:pStyle w:val="Subtitle"/>
                    <w:rPr>
                      <w:color w:val="37393B" w:themeColor="background2" w:themeShade="40"/>
                      <w:spacing w:val="20"/>
                    </w:rPr>
                  </w:pPr>
                  <w:r w:rsidRPr="00DD07CF">
                    <w:rPr>
                      <w:noProof/>
                      <w:color w:val="37393B" w:themeColor="background2" w:themeShade="40"/>
                      <w:spacing w:val="20"/>
                    </w:rPr>
                    <w:drawing>
                      <wp:anchor distT="0" distB="0" distL="114300" distR="114300" simplePos="0" relativeHeight="251662336" behindDoc="0" locked="0" layoutInCell="1" allowOverlap="1" wp14:anchorId="3A6C18F9" wp14:editId="072DE9C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1676400" cy="1539240"/>
                        <wp:effectExtent l="0" t="0" r="0" b="3810"/>
                        <wp:wrapTopAndBottom/>
                        <wp:docPr id="12" name="Picture 12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hanelogo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1539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31C38" w:rsidRPr="00DD07CF">
                    <w:rPr>
                      <w:color w:val="37393B" w:themeColor="background2" w:themeShade="40"/>
                      <w:spacing w:val="20"/>
                    </w:rPr>
                    <w:t>December</w:t>
                  </w:r>
                  <w:r w:rsidR="00C26879" w:rsidRPr="00DD07CF">
                    <w:rPr>
                      <w:color w:val="37393B" w:themeColor="background2" w:themeShade="40"/>
                      <w:spacing w:val="20"/>
                    </w:rPr>
                    <w:t xml:space="preserve">, </w:t>
                  </w:r>
                  <w:bookmarkStart w:id="0" w:name="_GoBack"/>
                  <w:bookmarkEnd w:id="0"/>
                  <w:r w:rsidR="00C26879" w:rsidRPr="00DD07CF">
                    <w:rPr>
                      <w:color w:val="37393B" w:themeColor="background2" w:themeShade="40"/>
                      <w:spacing w:val="20"/>
                    </w:rPr>
                    <w:t>2019</w:t>
                  </w:r>
                </w:p>
              </w:tc>
            </w:tr>
            <w:tr w:rsidR="002A263B" w:rsidRPr="00DD07CF" w14:paraId="7CB6EF91" w14:textId="77777777" w:rsidTr="0049245E">
              <w:trPr>
                <w:trHeight w:val="3092"/>
                <w:jc w:val="center"/>
              </w:trPr>
              <w:tc>
                <w:tcPr>
                  <w:tcW w:w="2993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14:paraId="7D92F899" w14:textId="77777777" w:rsidR="002A263B" w:rsidRPr="00DD07CF" w:rsidRDefault="00C26879" w:rsidP="001100D0">
                  <w:pPr>
                    <w:pStyle w:val="BlockHeading"/>
                    <w:spacing w:after="0"/>
                    <w:rPr>
                      <w:color w:val="37393B" w:themeColor="background2" w:themeShade="40"/>
                      <w:spacing w:val="20"/>
                      <w:sz w:val="28"/>
                      <w:szCs w:val="28"/>
                    </w:rPr>
                  </w:pPr>
                  <w:r w:rsidRPr="00DD07CF">
                    <w:rPr>
                      <w:color w:val="37393B" w:themeColor="background2" w:themeShade="40"/>
                      <w:spacing w:val="20"/>
                      <w:sz w:val="28"/>
                      <w:szCs w:val="28"/>
                    </w:rPr>
                    <w:t xml:space="preserve">10% off </w:t>
                  </w:r>
                </w:p>
                <w:p w14:paraId="6EF5A5F7" w14:textId="3EB33F5F" w:rsidR="007B737B" w:rsidRPr="00DD07CF" w:rsidRDefault="00C26879" w:rsidP="001100D0">
                  <w:pPr>
                    <w:pStyle w:val="BlockHeading"/>
                    <w:spacing w:after="0"/>
                    <w:rPr>
                      <w:color w:val="37393B" w:themeColor="background2" w:themeShade="40"/>
                      <w:spacing w:val="20"/>
                      <w:sz w:val="28"/>
                      <w:szCs w:val="28"/>
                    </w:rPr>
                  </w:pPr>
                  <w:r w:rsidRPr="00DD07CF">
                    <w:rPr>
                      <w:color w:val="37393B" w:themeColor="background2" w:themeShade="40"/>
                      <w:spacing w:val="20"/>
                      <w:sz w:val="28"/>
                      <w:szCs w:val="28"/>
                    </w:rPr>
                    <w:t>your next stay</w:t>
                  </w:r>
                </w:p>
                <w:p w14:paraId="0BDD47B0" w14:textId="6988C0A5" w:rsidR="007B737B" w:rsidRPr="00DD07CF" w:rsidRDefault="003D5791" w:rsidP="00BF5905">
                  <w:pPr>
                    <w:pStyle w:val="BlockText"/>
                    <w:rPr>
                      <w:color w:val="37393B" w:themeColor="background2" w:themeShade="40"/>
                      <w:spacing w:val="20"/>
                      <w:sz w:val="24"/>
                      <w:szCs w:val="24"/>
                    </w:rPr>
                  </w:pPr>
                  <w:r w:rsidRPr="00DD07CF">
                    <w:rPr>
                      <w:color w:val="37393B" w:themeColor="background2" w:themeShade="40"/>
                      <w:spacing w:val="20"/>
                      <w:sz w:val="24"/>
                      <w:szCs w:val="24"/>
                    </w:rPr>
                    <w:t xml:space="preserve">The snow is falling (has fallen) and the </w:t>
                  </w:r>
                  <w:r w:rsidR="00B14827" w:rsidRPr="00DD07CF">
                    <w:rPr>
                      <w:color w:val="37393B" w:themeColor="background2" w:themeShade="40"/>
                      <w:spacing w:val="20"/>
                      <w:sz w:val="24"/>
                      <w:szCs w:val="24"/>
                    </w:rPr>
                    <w:t>scenery is amazing</w:t>
                  </w:r>
                  <w:r w:rsidR="00C26879" w:rsidRPr="00DD07CF">
                    <w:rPr>
                      <w:color w:val="37393B" w:themeColor="background2" w:themeShade="40"/>
                      <w:spacing w:val="20"/>
                      <w:sz w:val="24"/>
                      <w:szCs w:val="24"/>
                    </w:rPr>
                    <w:t>! Come enjoy a serene stay in the middle of nowhere.</w:t>
                  </w:r>
                </w:p>
                <w:p w14:paraId="5490429D" w14:textId="77777777" w:rsidR="00C26879" w:rsidRPr="00DD07CF" w:rsidRDefault="00C26879" w:rsidP="00BF5905">
                  <w:pPr>
                    <w:pStyle w:val="BlockText"/>
                    <w:rPr>
                      <w:color w:val="37393B" w:themeColor="background2" w:themeShade="40"/>
                      <w:spacing w:val="20"/>
                      <w:sz w:val="24"/>
                      <w:szCs w:val="24"/>
                    </w:rPr>
                  </w:pPr>
                  <w:r w:rsidRPr="00DD07CF">
                    <w:rPr>
                      <w:color w:val="37393B" w:themeColor="background2" w:themeShade="40"/>
                      <w:spacing w:val="20"/>
                      <w:sz w:val="24"/>
                      <w:szCs w:val="24"/>
                    </w:rPr>
                    <w:t>Call us soon to reserve your suite before December 31, when the Fall discount ends.</w:t>
                  </w:r>
                </w:p>
                <w:p w14:paraId="0160F807" w14:textId="77777777" w:rsidR="00A84167" w:rsidRPr="00DD07CF" w:rsidRDefault="00A84167" w:rsidP="00BF5905">
                  <w:pPr>
                    <w:pStyle w:val="BlockText"/>
                    <w:rPr>
                      <w:color w:val="37393B" w:themeColor="background2" w:themeShade="40"/>
                      <w:spacing w:val="20"/>
                    </w:rPr>
                  </w:pPr>
                </w:p>
                <w:p w14:paraId="0B83AFE1" w14:textId="4B4729BF" w:rsidR="00A84167" w:rsidRPr="00DD07CF" w:rsidRDefault="00A84167" w:rsidP="00BF5905">
                  <w:pPr>
                    <w:pStyle w:val="BlockText"/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pacing w:val="20"/>
                      <w:sz w:val="32"/>
                      <w:szCs w:val="32"/>
                    </w:rPr>
                  </w:pPr>
                  <w:r w:rsidRPr="00DD07CF"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pacing w:val="20"/>
                      <w:sz w:val="32"/>
                      <w:szCs w:val="32"/>
                    </w:rPr>
                    <w:t>“</w:t>
                  </w:r>
                  <w:r w:rsidR="00B14827" w:rsidRPr="00DD07CF"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pacing w:val="20"/>
                      <w:sz w:val="32"/>
                      <w:szCs w:val="32"/>
                    </w:rPr>
                    <w:t>What a super relaxing place, my week was outstanding</w:t>
                  </w:r>
                  <w:r w:rsidR="00437027" w:rsidRPr="00DD07CF"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pacing w:val="20"/>
                      <w:sz w:val="32"/>
                      <w:szCs w:val="32"/>
                    </w:rPr>
                    <w:t>!</w:t>
                  </w:r>
                  <w:r w:rsidRPr="00DD07CF"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pacing w:val="20"/>
                      <w:sz w:val="32"/>
                      <w:szCs w:val="32"/>
                    </w:rPr>
                    <w:t xml:space="preserve">” </w:t>
                  </w:r>
                </w:p>
                <w:p w14:paraId="666B4535" w14:textId="77777777" w:rsidR="00A84167" w:rsidRPr="00DD07CF" w:rsidRDefault="00A84167" w:rsidP="00BF5905">
                  <w:pPr>
                    <w:pStyle w:val="BlockText"/>
                    <w:rPr>
                      <w:rFonts w:ascii="Bradley Hand ITC" w:hAnsi="Bradley Hand ITC"/>
                      <w:color w:val="37393B" w:themeColor="background2" w:themeShade="40"/>
                      <w:spacing w:val="20"/>
                    </w:rPr>
                  </w:pPr>
                  <w:r w:rsidRPr="00DD07CF">
                    <w:rPr>
                      <w:rFonts w:ascii="Bradley Hand ITC" w:hAnsi="Bradley Hand ITC"/>
                      <w:color w:val="37393B" w:themeColor="background2" w:themeShade="40"/>
                      <w:spacing w:val="20"/>
                    </w:rPr>
                    <w:t xml:space="preserve">                   </w:t>
                  </w:r>
                  <w:r w:rsidR="001734D9" w:rsidRPr="00DD07CF">
                    <w:rPr>
                      <w:rFonts w:ascii="Bradley Hand ITC" w:hAnsi="Bradley Hand ITC"/>
                      <w:color w:val="37393B" w:themeColor="background2" w:themeShade="40"/>
                      <w:spacing w:val="20"/>
                    </w:rPr>
                    <w:t>-Anonymous</w:t>
                  </w:r>
                </w:p>
                <w:p w14:paraId="1F65F0D5" w14:textId="77777777" w:rsidR="001734D9" w:rsidRPr="00DD07CF" w:rsidRDefault="001734D9" w:rsidP="00BF5905">
                  <w:pPr>
                    <w:pStyle w:val="BlockText"/>
                    <w:rPr>
                      <w:rFonts w:ascii="Bradley Hand ITC" w:hAnsi="Bradley Hand ITC"/>
                      <w:color w:val="37393B" w:themeColor="background2" w:themeShade="40"/>
                      <w:spacing w:val="20"/>
                    </w:rPr>
                  </w:pPr>
                </w:p>
                <w:p w14:paraId="6403D328" w14:textId="77777777" w:rsidR="001734D9" w:rsidRPr="00DD07CF" w:rsidRDefault="001734D9" w:rsidP="001734D9">
                  <w:pPr>
                    <w:pStyle w:val="Subtitle"/>
                    <w:rPr>
                      <w:spacing w:val="20"/>
                      <w:sz w:val="36"/>
                      <w:szCs w:val="20"/>
                    </w:rPr>
                  </w:pPr>
                  <w:r w:rsidRPr="00DD07CF">
                    <w:rPr>
                      <w:color w:val="37393B" w:themeColor="background2" w:themeShade="40"/>
                      <w:spacing w:val="20"/>
                      <w:sz w:val="36"/>
                      <w:szCs w:val="36"/>
                    </w:rPr>
                    <w:t>Social Media</w:t>
                  </w:r>
                  <w:r w:rsidRPr="00DD07CF">
                    <w:rPr>
                      <w:noProof/>
                      <w:spacing w:val="20"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65A1AF12" wp14:editId="06C61FD2">
                            <wp:extent cx="1661375" cy="0"/>
                            <wp:effectExtent l="0" t="0" r="0" b="0"/>
                            <wp:docPr id="8" name="Straight Connector 8" descr="straight lin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61375" cy="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7F476033" id="Straight Connector 8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" strokecolor="white [3212]" strokeweight="2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01C89434" w14:textId="77777777" w:rsidR="001734D9" w:rsidRPr="00DD07CF" w:rsidRDefault="00226F8C" w:rsidP="001734D9">
                  <w:pPr>
                    <w:pStyle w:val="BlockText"/>
                    <w:rPr>
                      <w:spacing w:val="20"/>
                      <w:sz w:val="20"/>
                    </w:rPr>
                  </w:pPr>
                  <w:hyperlink r:id="rId8" w:history="1">
                    <w:r w:rsidR="001734D9" w:rsidRPr="00DD07CF">
                      <w:rPr>
                        <w:rStyle w:val="Hyperlink"/>
                        <w:spacing w:val="20"/>
                        <w:sz w:val="20"/>
                      </w:rPr>
                      <w:t>https://www.facebook.com/pg/shaneacrescountryinn/</w:t>
                    </w:r>
                  </w:hyperlink>
                  <w:r w:rsidR="001734D9" w:rsidRPr="00DD07CF">
                    <w:rPr>
                      <w:spacing w:val="20"/>
                      <w:sz w:val="20"/>
                    </w:rPr>
                    <w:t xml:space="preserve"> </w:t>
                  </w:r>
                </w:p>
                <w:p w14:paraId="152FC0CA" w14:textId="06EA4D3C" w:rsidR="001734D9" w:rsidRPr="00DD07CF" w:rsidRDefault="00226F8C" w:rsidP="001734D9">
                  <w:pPr>
                    <w:pStyle w:val="BlockText"/>
                    <w:rPr>
                      <w:rFonts w:ascii="Bradley Hand ITC" w:hAnsi="Bradley Hand ITC"/>
                      <w:color w:val="37393B" w:themeColor="background2" w:themeShade="40"/>
                      <w:spacing w:val="20"/>
                    </w:rPr>
                  </w:pPr>
                  <w:hyperlink r:id="rId9" w:history="1">
                    <w:r w:rsidR="001734D9" w:rsidRPr="00DD07CF">
                      <w:rPr>
                        <w:rStyle w:val="Hyperlink"/>
                        <w:spacing w:val="20"/>
                        <w:sz w:val="20"/>
                      </w:rPr>
                      <w:t>https://www.instagram.com/shaneacrescountryinn/</w:t>
                    </w:r>
                  </w:hyperlink>
                </w:p>
                <w:p w14:paraId="60ECEFC3" w14:textId="24D4DD05" w:rsidR="001734D9" w:rsidRPr="00DD07CF" w:rsidRDefault="001734D9" w:rsidP="00BF5905">
                  <w:pPr>
                    <w:pStyle w:val="BlockText"/>
                    <w:rPr>
                      <w:rFonts w:ascii="Bradley Hand ITC" w:hAnsi="Bradley Hand ITC"/>
                      <w:color w:val="37393B" w:themeColor="background2" w:themeShade="40"/>
                      <w:spacing w:val="20"/>
                    </w:rPr>
                  </w:pPr>
                </w:p>
              </w:tc>
            </w:tr>
          </w:tbl>
          <w:p w14:paraId="111184D1" w14:textId="2D82C103" w:rsidR="00BC0C0E" w:rsidRPr="00DD07CF" w:rsidRDefault="00A84167" w:rsidP="00BC0C0E">
            <w:pPr>
              <w:spacing w:after="160"/>
              <w:rPr>
                <w:spacing w:val="20"/>
              </w:rPr>
            </w:pPr>
            <w:r w:rsidRPr="00DD07CF">
              <w:rPr>
                <w:noProof/>
                <w:spacing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45B61F" wp14:editId="0586DA9F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-1838960</wp:posOffset>
                      </wp:positionV>
                      <wp:extent cx="188595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85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DB86EC" id="Straight Connector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pt,-144.8pt" to="166.6pt,-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" strokecolor="#2bb28a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916" w:type="dxa"/>
            <w:tcMar>
              <w:left w:w="677" w:type="dxa"/>
            </w:tcMar>
          </w:tcPr>
          <w:p w14:paraId="6820F235" w14:textId="0EE28F24" w:rsidR="007B737B" w:rsidRPr="00F8099A" w:rsidRDefault="00A04F9F" w:rsidP="00BF5905">
            <w:pPr>
              <w:pStyle w:val="Title"/>
              <w:spacing w:after="160"/>
            </w:pPr>
            <w:r>
              <w:t xml:space="preserve">Simply Shane </w:t>
            </w:r>
          </w:p>
          <w:p w14:paraId="2C4AB43E" w14:textId="0732A113" w:rsidR="0049245E" w:rsidRPr="0049245E" w:rsidRDefault="0049245E" w:rsidP="0049245E">
            <w:pPr>
              <w:pStyle w:val="Heading1"/>
              <w:tabs>
                <w:tab w:val="left" w:pos="2961"/>
              </w:tabs>
              <w:rPr>
                <w:color w:val="86CDB6" w:themeColor="accent3"/>
                <w:sz w:val="10"/>
                <w:szCs w:val="10"/>
              </w:rPr>
            </w:pPr>
            <w:r w:rsidRPr="0049245E">
              <w:rPr>
                <w:noProof/>
                <w:color w:val="86CDB6" w:themeColor="accent3"/>
              </w:rPr>
              <mc:AlternateContent>
                <mc:Choice Requires="wps">
                  <w:drawing>
                    <wp:inline distT="0" distB="0" distL="0" distR="0" wp14:anchorId="24F959A2" wp14:editId="0CF05194">
                      <wp:extent cx="1661375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7584870" id="Straight Connector 4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6BD8BA1E" w14:textId="52BAA987" w:rsidR="008914B7" w:rsidRDefault="005061BE" w:rsidP="00666EFB">
            <w:pPr>
              <w:spacing w:after="160"/>
              <w:jc w:val="center"/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</w:pPr>
            <w:r>
              <w:rPr>
                <w:rFonts w:ascii="Georgia" w:hAnsi="Georgia"/>
                <w:b/>
                <w:bCs/>
                <w:i/>
                <w:iCs/>
                <w:noProof/>
                <w:color w:val="063E3F"/>
                <w:shd w:val="clear" w:color="auto" w:fill="FFFFFF" w:themeFill="background1"/>
              </w:rPr>
              <w:drawing>
                <wp:inline distT="0" distB="0" distL="0" distR="0" wp14:anchorId="5E0687F8" wp14:editId="0F91E5A5">
                  <wp:extent cx="4596765" cy="20834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uckboard in snow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65" cy="208343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8D6DCD5" w14:textId="77777777" w:rsidR="008914B7" w:rsidRDefault="008914B7" w:rsidP="00666EFB">
            <w:pPr>
              <w:spacing w:after="160"/>
              <w:jc w:val="center"/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</w:pPr>
          </w:p>
          <w:p w14:paraId="518A9324" w14:textId="7468F047" w:rsidR="00666EFB" w:rsidRDefault="00666EFB" w:rsidP="00666EFB">
            <w:pPr>
              <w:spacing w:after="160"/>
              <w:jc w:val="center"/>
            </w:pPr>
            <w:r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  <w:t xml:space="preserve">. . . </w:t>
            </w:r>
            <w:r w:rsidR="00E15F0D" w:rsidRPr="00666EFB"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  <w:t>The triple beat of two feet and a </w:t>
            </w:r>
            <w:r w:rsidR="00E15F0D" w:rsidRPr="00666EFB"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  <w:br/>
              <w:t>crutch came down the hall, </w:t>
            </w:r>
            <w:r w:rsidR="00E15F0D" w:rsidRPr="00666EFB"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  <w:br/>
              <w:t>The rattle of the china </w:t>
            </w:r>
            <w:r w:rsidR="00E15F0D" w:rsidRPr="00666EFB"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  <w:br/>
              <w:t>in the hutch against the wall. </w:t>
            </w:r>
            <w:r w:rsidR="00E15F0D" w:rsidRPr="00666EFB"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  <w:br/>
              <w:t>She poured two cups. She smiled and then she handed one to me. </w:t>
            </w:r>
            <w:r w:rsidR="00E15F0D" w:rsidRPr="00666EFB"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  <w:br/>
              <w:t>And then we settled back and had </w:t>
            </w:r>
            <w:r w:rsidR="00E15F0D" w:rsidRPr="00666EFB">
              <w:rPr>
                <w:rFonts w:ascii="Georgia" w:hAnsi="Georgia"/>
                <w:b/>
                <w:bCs/>
                <w:i/>
                <w:iCs/>
                <w:color w:val="063E3F"/>
                <w:shd w:val="clear" w:color="auto" w:fill="FFFFFF" w:themeFill="background1"/>
              </w:rPr>
              <w:br/>
              <w:t>a cup of Christmas tea.</w:t>
            </w:r>
          </w:p>
          <w:p w14:paraId="43594F36" w14:textId="26AF139F" w:rsidR="00666EFB" w:rsidRPr="008914B7" w:rsidRDefault="00316299" w:rsidP="00843033">
            <w:pPr>
              <w:spacing w:after="160"/>
            </w:pPr>
            <w:r>
              <w:t>As he ended the recitation of this entire poem</w:t>
            </w:r>
            <w:r w:rsidR="008914B7">
              <w:t xml:space="preserve"> (over 900 words)</w:t>
            </w:r>
            <w:r>
              <w:t xml:space="preserve">, our guest shook our hands and turned to leave. We were left in </w:t>
            </w:r>
            <w:r w:rsidR="008914B7">
              <w:t xml:space="preserve">awe, our mouths hanging open. This first-time guest had just regaled us with a theatrical retelling of </w:t>
            </w:r>
            <w:r w:rsidR="008914B7">
              <w:rPr>
                <w:i/>
                <w:iCs/>
              </w:rPr>
              <w:t>A Cup of Christmas Tea</w:t>
            </w:r>
            <w:r w:rsidR="008914B7">
              <w:t xml:space="preserve"> by Tom </w:t>
            </w:r>
            <w:proofErr w:type="spellStart"/>
            <w:r w:rsidR="008914B7">
              <w:t>Hegg</w:t>
            </w:r>
            <w:proofErr w:type="spellEnd"/>
            <w:r w:rsidR="008914B7">
              <w:t xml:space="preserve">. Tom </w:t>
            </w:r>
            <w:proofErr w:type="spellStart"/>
            <w:r w:rsidR="008914B7">
              <w:t>Hegg</w:t>
            </w:r>
            <w:proofErr w:type="spellEnd"/>
            <w:r w:rsidR="008914B7">
              <w:t xml:space="preserve"> wrote this poem in 1982 after his pastor asked him to write something for his church’s 125</w:t>
            </w:r>
            <w:r w:rsidR="008914B7" w:rsidRPr="008914B7">
              <w:rPr>
                <w:vertAlign w:val="superscript"/>
              </w:rPr>
              <w:t>th</w:t>
            </w:r>
            <w:r w:rsidR="008914B7">
              <w:t xml:space="preserve"> anniversary. I encourage you to find the poem online, it has so much feeling and emotion in it you can hear the </w:t>
            </w:r>
            <w:r w:rsidR="005061BE">
              <w:t>teacups</w:t>
            </w:r>
            <w:r w:rsidR="008914B7">
              <w:t xml:space="preserve"> clattering.</w:t>
            </w:r>
          </w:p>
          <w:p w14:paraId="725AF96E" w14:textId="62D76E35" w:rsidR="007B737B" w:rsidRPr="00F8099A" w:rsidRDefault="005061BE" w:rsidP="00316299">
            <w:pPr>
              <w:pStyle w:val="Caption"/>
              <w:tabs>
                <w:tab w:val="center" w:pos="361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9BD2E1C" wp14:editId="357C41C6">
                  <wp:extent cx="4596765" cy="1485900"/>
                  <wp:effectExtent l="38100" t="0" r="32385" b="952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hristmas decorations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65" cy="148590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chemeClr val="accent2"/>
                            </a:outerShd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FA6" w:rsidRPr="00F8099A" w14:paraId="03A2D4E2" w14:textId="77777777" w:rsidTr="00BC0C0E">
        <w:trPr>
          <w:trHeight w:val="14031"/>
        </w:trPr>
        <w:tc>
          <w:tcPr>
            <w:tcW w:w="3722" w:type="dxa"/>
            <w:shd w:val="clear" w:color="auto" w:fill="B6E1D3" w:themeFill="accent6" w:themeFillTint="99"/>
          </w:tcPr>
          <w:p w14:paraId="6795AE03" w14:textId="75172545" w:rsidR="006C4FA6" w:rsidRPr="006C4FA6" w:rsidRDefault="003659B7" w:rsidP="00931086">
            <w:pPr>
              <w:pStyle w:val="Subtitle"/>
              <w:spacing w:before="360"/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F3CE73" wp14:editId="71C8989C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-1905</wp:posOffset>
                      </wp:positionV>
                      <wp:extent cx="2514600" cy="373380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733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0CB0A8" w14:textId="77777777" w:rsidR="00B81B66" w:rsidRPr="00B81B66" w:rsidRDefault="00B81B66" w:rsidP="00B81B66">
                                  <w:pPr>
                                    <w:jc w:val="center"/>
                                    <w:rPr>
                                      <w:b/>
                                      <w:sz w:val="38"/>
                                      <w:szCs w:val="38"/>
                                    </w:rPr>
                                  </w:pPr>
                                  <w:r w:rsidRPr="00B81B66">
                                    <w:rPr>
                                      <w:b/>
                                      <w:sz w:val="38"/>
                                      <w:szCs w:val="38"/>
                                    </w:rPr>
                                    <w:t>Our Guests Are 5-Star!</w:t>
                                  </w:r>
                                </w:p>
                                <w:p w14:paraId="1E5D9C2B" w14:textId="4D21AC0D" w:rsidR="00B81B66" w:rsidRDefault="003659B7" w:rsidP="00942D7A">
                                  <w:pPr>
                                    <w:spacing w:after="12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A859B9" wp14:editId="18845B14">
                                        <wp:extent cx="2322830" cy="625874"/>
                                        <wp:effectExtent l="0" t="0" r="1270" b="3175"/>
                                        <wp:docPr id="17" name="Picture 17" descr="Image result for 5 Star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 result for 5 Star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2830" cy="6258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31086">
                                    <w:t>W</w:t>
                                  </w:r>
                                  <w:r w:rsidR="00B81B66">
                                    <w:t xml:space="preserve">e owe you a big “Thank You!” As you know, we often ask first-time guests why they chose Shane Acres. Most say it was because </w:t>
                                  </w:r>
                                  <w:r w:rsidR="00942D7A">
                                    <w:t xml:space="preserve">when they looked us up online, </w:t>
                                  </w:r>
                                  <w:r w:rsidR="00B81B66">
                                    <w:t>all of our guests have rated us “5-Stars.”</w:t>
                                  </w:r>
                                </w:p>
                                <w:p w14:paraId="628356A5" w14:textId="62F02423" w:rsidR="00B81B66" w:rsidRDefault="00B81B66" w:rsidP="00942D7A">
                                  <w:pPr>
                                    <w:spacing w:after="120"/>
                                  </w:pPr>
                                  <w:r>
                                    <w:t>So we thank you for your very kind reviews. In turn, we</w:t>
                                  </w:r>
                                  <w:r w:rsidR="00942D7A">
                                    <w:t xml:space="preserve"> can honestly rate YOU as the best! It’s a pleasure to serve you. So we pledge to work hard to </w:t>
                                  </w:r>
                                  <w:r w:rsidR="00931086">
                                    <w:t>treat</w:t>
                                  </w:r>
                                  <w:r w:rsidR="00942D7A">
                                    <w:t xml:space="preserve"> each new visitor right, because they just might be someone you referred to us, and we want to make you proud.</w:t>
                                  </w:r>
                                </w:p>
                                <w:p w14:paraId="49125256" w14:textId="77777777" w:rsidR="00B81B66" w:rsidRDefault="00B81B6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F3CE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82.6pt;margin-top:-.15pt;width:198pt;height:29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" stroked="f">
                      <v:textbox>
                        <w:txbxContent>
                          <w:p w14:paraId="7E0CB0A8" w14:textId="77777777" w:rsidR="00B81B66" w:rsidRPr="00B81B66" w:rsidRDefault="00B81B66" w:rsidP="00B81B66">
                            <w:pPr>
                              <w:jc w:val="center"/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  <w:r w:rsidRPr="00B81B66">
                              <w:rPr>
                                <w:b/>
                                <w:sz w:val="38"/>
                                <w:szCs w:val="38"/>
                              </w:rPr>
                              <w:t>Our Guests Are 5-Star!</w:t>
                            </w:r>
                          </w:p>
                          <w:p w14:paraId="1E5D9C2B" w14:textId="4D21AC0D" w:rsidR="00B81B66" w:rsidRDefault="003659B7" w:rsidP="00942D7A">
                            <w:pPr>
                              <w:spacing w:after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859B9" wp14:editId="18845B14">
                                  <wp:extent cx="2322830" cy="625874"/>
                                  <wp:effectExtent l="0" t="0" r="1270" b="3175"/>
                                  <wp:docPr id="17" name="Picture 17" descr="Image result for 5 St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5 St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625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1086">
                              <w:t>W</w:t>
                            </w:r>
                            <w:r w:rsidR="00B81B66">
                              <w:t xml:space="preserve">e owe you a big “Thank You!” As you know, we often ask first-time guests why they chose Shane Acres. Most say it was because </w:t>
                            </w:r>
                            <w:r w:rsidR="00942D7A">
                              <w:t xml:space="preserve">when they looked us up online, </w:t>
                            </w:r>
                            <w:r w:rsidR="00B81B66">
                              <w:t>all of our guests have rated us “5-Stars.”</w:t>
                            </w:r>
                          </w:p>
                          <w:p w14:paraId="628356A5" w14:textId="62F02423" w:rsidR="00B81B66" w:rsidRDefault="00B81B66" w:rsidP="00942D7A">
                            <w:pPr>
                              <w:spacing w:after="120"/>
                            </w:pPr>
                            <w:r>
                              <w:t>So we thank you for your very kind reviews. In turn, we</w:t>
                            </w:r>
                            <w:r w:rsidR="00942D7A">
                              <w:t xml:space="preserve"> can honestly rate YOU as the best! It’s a pleasure to serve you. So we pledge to work hard to </w:t>
                            </w:r>
                            <w:r w:rsidR="00931086">
                              <w:t>treat</w:t>
                            </w:r>
                            <w:r w:rsidR="00942D7A">
                              <w:t xml:space="preserve"> each new visitor right, because they just might be someone you referred to us, and we want to make you proud.</w:t>
                            </w:r>
                          </w:p>
                          <w:p w14:paraId="49125256" w14:textId="77777777" w:rsidR="00B81B66" w:rsidRDefault="00B81B66"/>
                        </w:txbxContent>
                      </v:textbox>
                    </v:shape>
                  </w:pict>
                </mc:Fallback>
              </mc:AlternateContent>
            </w:r>
            <w:r w:rsidR="00931086">
              <w:rPr>
                <w:noProof/>
                <w:color w:val="37393B" w:themeColor="background2" w:themeShade="40"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572BD86D" wp14:editId="13FDCEF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109220</wp:posOffset>
                  </wp:positionV>
                  <wp:extent cx="1835150" cy="2778760"/>
                  <wp:effectExtent l="0" t="0" r="0" b="2540"/>
                  <wp:wrapSquare wrapText="bothSides"/>
                  <wp:docPr id="16" name="Picture 16" descr="A perso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ristmas Tree Decorating25 Copy.jp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277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C0E">
              <w:rPr>
                <w:color w:val="37393B" w:themeColor="background2" w:themeShade="40"/>
                <w:sz w:val="36"/>
                <w:szCs w:val="36"/>
              </w:rPr>
              <w:t>Decorating done!</w:t>
            </w:r>
          </w:p>
          <w:p w14:paraId="74418852" w14:textId="2A3E71D8" w:rsidR="006C4FA6" w:rsidRPr="00931086" w:rsidRDefault="00837911" w:rsidP="00931086">
            <w:pPr>
              <w:pStyle w:val="Subtitle"/>
              <w:ind w:left="208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EC8B84" wp14:editId="43D3DEAC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351790</wp:posOffset>
                      </wp:positionV>
                      <wp:extent cx="5210175" cy="648970"/>
                      <wp:effectExtent l="0" t="0" r="9525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10175" cy="648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5724C" w14:textId="18B9D3EC" w:rsidR="003659B7" w:rsidRPr="00A906B7" w:rsidRDefault="00A906B7" w:rsidP="00A906B7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A906B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Thanks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to a couple of g</w:t>
                                  </w:r>
                                  <w:r w:rsidRPr="00A906B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uests from Hortonville</w:t>
                                  </w:r>
                                </w:p>
                                <w:p w14:paraId="56CC9538" w14:textId="389AB8DB" w:rsidR="00A906B7" w:rsidRPr="00A906B7" w:rsidRDefault="00A906B7" w:rsidP="00A906B7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A906B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We’ll be on an African mission </w:t>
                                  </w:r>
                                  <w:r w:rsidR="001100D0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trip </w:t>
                                  </w:r>
                                  <w:r w:rsidRPr="00A906B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next month</w:t>
                                  </w:r>
                                </w:p>
                                <w:p w14:paraId="1D570B4C" w14:textId="77777777" w:rsidR="00A906B7" w:rsidRDefault="00A906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C8B84" id="Text Box 18" o:spid="_x0000_s1027" type="#_x0000_t202" style="position:absolute;left:0;text-align:left;margin-left:182.6pt;margin-top:27.7pt;width:410.25pt;height:5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" fillcolor="white [3201]" stroked="f" strokeweight=".5pt">
                      <v:textbox>
                        <w:txbxContent>
                          <w:p w14:paraId="5A95724C" w14:textId="18B9D3EC" w:rsidR="003659B7" w:rsidRPr="00A906B7" w:rsidRDefault="00A906B7" w:rsidP="00A906B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906B7">
                              <w:rPr>
                                <w:b/>
                                <w:sz w:val="40"/>
                                <w:szCs w:val="40"/>
                              </w:rPr>
                              <w:t>Thanks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to a couple of g</w:t>
                            </w:r>
                            <w:r w:rsidRPr="00A906B7">
                              <w:rPr>
                                <w:b/>
                                <w:sz w:val="40"/>
                                <w:szCs w:val="40"/>
                              </w:rPr>
                              <w:t>uests from Hortonville</w:t>
                            </w:r>
                          </w:p>
                          <w:p w14:paraId="56CC9538" w14:textId="389AB8DB" w:rsidR="00A906B7" w:rsidRPr="00A906B7" w:rsidRDefault="00A906B7" w:rsidP="00A906B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906B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We’ll be on an African mission </w:t>
                            </w:r>
                            <w:r w:rsidR="001100D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trip </w:t>
                            </w:r>
                            <w:r w:rsidRPr="00A906B7">
                              <w:rPr>
                                <w:b/>
                                <w:sz w:val="40"/>
                                <w:szCs w:val="40"/>
                              </w:rPr>
                              <w:t>next month</w:t>
                            </w:r>
                          </w:p>
                          <w:p w14:paraId="1D570B4C" w14:textId="77777777" w:rsidR="00A906B7" w:rsidRDefault="00A906B7"/>
                        </w:txbxContent>
                      </v:textbox>
                    </v:shape>
                  </w:pict>
                </mc:Fallback>
              </mc:AlternateContent>
            </w:r>
            <w:r w:rsidRPr="00A906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4278AE" wp14:editId="38A2423D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1073150</wp:posOffset>
                      </wp:positionV>
                      <wp:extent cx="2514600" cy="4561205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561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42A39B" w14:textId="37576722" w:rsidR="00796274" w:rsidRPr="00053B74" w:rsidRDefault="00A906B7" w:rsidP="00053B74">
                                  <w:pPr>
                                    <w:spacing w:after="60"/>
                                  </w:pPr>
                                  <w:r>
                                    <w:t xml:space="preserve">At breakfast CJ and Lisa </w:t>
                                  </w:r>
                                  <w:r w:rsidR="00053B74">
                                    <w:t>told us about their</w:t>
                                  </w:r>
                                  <w:r>
                                    <w:t xml:space="preserve"> </w:t>
                                  </w:r>
                                  <w:r w:rsidR="00053B74">
                                    <w:t xml:space="preserve">trip to a </w:t>
                                  </w:r>
                                  <w:r>
                                    <w:t xml:space="preserve">mission </w:t>
                                  </w:r>
                                  <w:r w:rsidR="00796274">
                                    <w:t>in Kenya</w:t>
                                  </w:r>
                                  <w:r>
                                    <w:t xml:space="preserve"> </w:t>
                                  </w:r>
                                  <w:r w:rsidR="00796274">
                                    <w:t>–</w:t>
                                  </w:r>
                                  <w:r>
                                    <w:t xml:space="preserve"> </w:t>
                                  </w:r>
                                  <w:r w:rsidR="00796274">
                                    <w:t>HEART, which is Health Education Africa Resource Team.</w:t>
                                  </w:r>
                                </w:p>
                                <w:p w14:paraId="19F0E791" w14:textId="466D7A2E" w:rsidR="00D3526D" w:rsidRDefault="00946315" w:rsidP="00053B7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6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</w:pPr>
                                  <w:r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</w:rPr>
                                    <w:t>HEART is a Christian humanit</w:t>
                                  </w:r>
                                  <w:r w:rsid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</w:rPr>
                                    <w:t>arian charity</w:t>
                                  </w:r>
                                  <w:r w:rsid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</w:rPr>
                                    <w:t xml:space="preserve"> </w:t>
                                  </w:r>
                                  <w:r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</w:rPr>
                                    <w:t xml:space="preserve">empowering the people of Africa to survive the HIV/AIDS pandemic </w:t>
                                  </w:r>
                                  <w:r w:rsidRPr="00946315">
                                    <w:rPr>
                                      <w:rFonts w:asciiTheme="minorHAnsi" w:hAnsiTheme="minorHAnsi" w:cstheme="minorHAnsi"/>
                                      <w:color w:val="333333"/>
                                    </w:rPr>
                                    <w:t>by providing medical care, education, and income generating activities to create a healthy,</w:t>
                                  </w:r>
                                  <w:r w:rsidR="00053B74"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</w:rPr>
                                    <w:t xml:space="preserve"> </w:t>
                                  </w:r>
                                  <w:r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</w:rPr>
                                    <w:t>sustainable, disease-free life</w:t>
                                  </w:r>
                                  <w:r w:rsid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</w:rPr>
                                    <w:t xml:space="preserve">. HEART </w:t>
                                  </w:r>
                                  <w:r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provides hope and empowerment to over 100,</w:t>
                                  </w:r>
                                  <w:r w:rsidR="00AF4BE2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000 people in Kenya</w:t>
                                  </w:r>
                                  <w:r w:rsid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.</w:t>
                                  </w:r>
                                </w:p>
                                <w:p w14:paraId="28C6EE7B" w14:textId="10F6B191" w:rsidR="001100D0" w:rsidRDefault="00AF4BE2" w:rsidP="00053B7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6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HEART projects create jobs</w:t>
                                  </w:r>
                                  <w:r w:rsid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, nutrition and medical care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</w:t>
                                  </w:r>
                                  <w:r w:rsid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in a country facing 70% unemployment; prevents child abuse and abandoned infants; gives goats to children to milk for money to buy uniforms required to attend school.</w:t>
                                  </w:r>
                                  <w:r w:rsidR="00946315"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</w:t>
                                  </w:r>
                                  <w:r w:rsidR="00837911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And so</w:t>
                                  </w:r>
                                  <w:r w:rsid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much more!</w:t>
                                  </w:r>
                                </w:p>
                                <w:p w14:paraId="3E6D0D3F" w14:textId="6E110650" w:rsidR="00D3526D" w:rsidRPr="00053B74" w:rsidRDefault="00D3526D" w:rsidP="00053B7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6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333333"/>
                                    </w:rPr>
                                  </w:pPr>
                                  <w:r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HEART has received international</w:t>
                                  </w:r>
                                  <w:r w:rsidR="00837911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</w:t>
                                  </w:r>
                                  <w:r w:rsidR="00837911"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recognition,</w:t>
                                  </w:r>
                                  <w:r w:rsidR="00837911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including the </w:t>
                                  </w:r>
                                  <w:r w:rsidR="00837911" w:rsidRPr="00D3526D">
                                    <w:rPr>
                                      <w:rFonts w:asciiTheme="minorHAnsi" w:hAnsiTheme="minorHAnsi" w:cstheme="minorHAnsi"/>
                                      <w:i/>
                                      <w:color w:val="333333"/>
                                      <w:shd w:val="clear" w:color="auto" w:fill="F5F5F5"/>
                                    </w:rPr>
                                    <w:t>Portraits of Compassion</w:t>
                                  </w:r>
                                  <w:r w:rsidR="00837911"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award from President</w:t>
                                  </w:r>
                                  <w:r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278AE" id="_x0000_s1028" type="#_x0000_t202" style="position:absolute;left:0;text-align:left;margin-left:182.6pt;margin-top:84.5pt;width:198pt;height:35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" stroked="f">
                      <v:textbox>
                        <w:txbxContent>
                          <w:p w14:paraId="6F42A39B" w14:textId="37576722" w:rsidR="00796274" w:rsidRPr="00053B74" w:rsidRDefault="00A906B7" w:rsidP="00053B74">
                            <w:pPr>
                              <w:spacing w:after="60"/>
                            </w:pPr>
                            <w:r>
                              <w:t xml:space="preserve">At breakfast CJ and Lisa </w:t>
                            </w:r>
                            <w:r w:rsidR="00053B74">
                              <w:t>told us about their</w:t>
                            </w:r>
                            <w:r>
                              <w:t xml:space="preserve"> </w:t>
                            </w:r>
                            <w:r w:rsidR="00053B74">
                              <w:t xml:space="preserve">trip to a </w:t>
                            </w:r>
                            <w:r>
                              <w:t xml:space="preserve">mission </w:t>
                            </w:r>
                            <w:r w:rsidR="00796274">
                              <w:t>in Kenya</w:t>
                            </w:r>
                            <w:r>
                              <w:t xml:space="preserve"> </w:t>
                            </w:r>
                            <w:r w:rsidR="00796274">
                              <w:t>–</w:t>
                            </w:r>
                            <w:r>
                              <w:t xml:space="preserve"> </w:t>
                            </w:r>
                            <w:r w:rsidR="00796274">
                              <w:t>HEART, which is Health Education Africa Resource Team.</w:t>
                            </w:r>
                          </w:p>
                          <w:p w14:paraId="19F0E791" w14:textId="466D7A2E" w:rsidR="00D3526D" w:rsidRDefault="00946315" w:rsidP="00053B74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</w:pPr>
                            <w:r w:rsidRPr="00053B74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>HEART is a Christian humanit</w:t>
                            </w:r>
                            <w:r w:rsidR="00D3526D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>arian charity</w:t>
                            </w:r>
                            <w:r w:rsidR="00053B74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 xml:space="preserve"> </w:t>
                            </w:r>
                            <w:r w:rsidRPr="00053B74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 xml:space="preserve">empowering the people of Africa to survive the HIV/AIDS pandemic </w:t>
                            </w:r>
                            <w:r w:rsidRPr="00946315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>by providing medical care, education, and income generating activities to create a healthy,</w:t>
                            </w:r>
                            <w:r w:rsidR="00053B74" w:rsidRPr="00053B74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 xml:space="preserve"> </w:t>
                            </w:r>
                            <w:r w:rsidRPr="00053B74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>sustainable, disease-free life</w:t>
                            </w:r>
                            <w:r w:rsidR="00053B74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 xml:space="preserve">. HEART </w:t>
                            </w:r>
                            <w:r w:rsidRPr="00053B7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provides hope and empowerment to over 100,</w:t>
                            </w:r>
                            <w:r w:rsidR="00AF4BE2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000 people in Kenya</w:t>
                            </w:r>
                            <w:r w:rsidR="00D3526D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.</w:t>
                            </w:r>
                          </w:p>
                          <w:p w14:paraId="28C6EE7B" w14:textId="10F6B191" w:rsidR="001100D0" w:rsidRDefault="00AF4BE2" w:rsidP="00053B74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HEART projects create jobs</w:t>
                            </w:r>
                            <w:r w:rsidR="00D3526D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, nutrition and medical care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</w:t>
                            </w:r>
                            <w:r w:rsidR="00D3526D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in a country facing 70% unemployment; prevents child abuse and abandoned infants; gives goats to children to milk for money to buy uniforms required to attend school.</w:t>
                            </w:r>
                            <w:r w:rsidR="00946315" w:rsidRPr="00053B7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</w:t>
                            </w:r>
                            <w:r w:rsidR="00837911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And so</w:t>
                            </w:r>
                            <w:r w:rsidR="00D3526D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much more!</w:t>
                            </w:r>
                          </w:p>
                          <w:p w14:paraId="3E6D0D3F" w14:textId="6E110650" w:rsidR="00D3526D" w:rsidRPr="00053B74" w:rsidRDefault="00D3526D" w:rsidP="00053B74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</w:pPr>
                            <w:r w:rsidRPr="00053B7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HEART has received international</w:t>
                            </w:r>
                            <w:r w:rsidR="00837911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</w:t>
                            </w:r>
                            <w:r w:rsidR="00837911" w:rsidRPr="00053B7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recognition,</w:t>
                            </w:r>
                            <w:r w:rsidR="00837911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including the </w:t>
                            </w:r>
                            <w:r w:rsidR="00837911" w:rsidRPr="00D3526D"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hd w:val="clear" w:color="auto" w:fill="F5F5F5"/>
                              </w:rPr>
                              <w:t>Portraits of Compassion</w:t>
                            </w:r>
                            <w:r w:rsidR="00837911" w:rsidRPr="00053B7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award from President</w:t>
                            </w:r>
                            <w:r w:rsidRPr="00053B7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0C0E" w:rsidRPr="00931086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Thank you to our friends and guests Carol, Dave, and Debbie for helping us set up and decorate our 12-foot Christmas Tree. “It looks like a Hallmark Movie in here, again”, said Debbie as she stepped back to take it all in.</w:t>
            </w:r>
          </w:p>
          <w:p w14:paraId="1117ACD3" w14:textId="77777777" w:rsidR="006C4FA6" w:rsidRPr="00394430" w:rsidRDefault="006C4FA6" w:rsidP="00BC0C0E">
            <w:pPr>
              <w:pStyle w:val="Subtitle"/>
              <w:jc w:val="center"/>
              <w:rPr>
                <w:color w:val="37393B" w:themeColor="background2" w:themeShade="40"/>
                <w:sz w:val="22"/>
              </w:rPr>
            </w:pPr>
          </w:p>
          <w:p w14:paraId="544DD805" w14:textId="77777777" w:rsidR="006C4FA6" w:rsidRDefault="006C4FA6" w:rsidP="00BC0C0E">
            <w:pPr>
              <w:pStyle w:val="Subtitle"/>
              <w:jc w:val="center"/>
              <w:rPr>
                <w:color w:val="37393B" w:themeColor="background2" w:themeShade="40"/>
                <w:sz w:val="36"/>
                <w:szCs w:val="36"/>
              </w:rPr>
            </w:pPr>
          </w:p>
          <w:p w14:paraId="49650897" w14:textId="77777777" w:rsidR="006C4FA6" w:rsidRPr="00394430" w:rsidRDefault="006C4FA6" w:rsidP="00BC0C0E">
            <w:pPr>
              <w:pStyle w:val="Subtitle"/>
              <w:jc w:val="center"/>
              <w:rPr>
                <w:sz w:val="20"/>
                <w:szCs w:val="20"/>
              </w:rPr>
            </w:pPr>
            <w:r w:rsidRPr="00394430">
              <w:rPr>
                <w:color w:val="37393B" w:themeColor="background2" w:themeShade="40"/>
                <w:sz w:val="36"/>
                <w:szCs w:val="36"/>
              </w:rPr>
              <w:t>Contact Us</w:t>
            </w:r>
            <w:r w:rsidRPr="00394430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C49F3F6" wp14:editId="0C20D9B8">
                      <wp:extent cx="1661375" cy="0"/>
                      <wp:effectExtent l="0" t="0" r="0" b="0"/>
                      <wp:docPr id="1" name="Straight Connector 1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CA0B554" id="Straight Connector 1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44075B5A" w14:textId="77777777" w:rsidR="006C4FA6" w:rsidRPr="00394430" w:rsidRDefault="006C4FA6" w:rsidP="00BC0C0E">
            <w:pPr>
              <w:pStyle w:val="Subtitle"/>
              <w:jc w:val="center"/>
              <w:rPr>
                <w:sz w:val="24"/>
                <w:szCs w:val="24"/>
              </w:rPr>
            </w:pPr>
          </w:p>
          <w:p w14:paraId="69486502" w14:textId="77777777" w:rsidR="006C4FA6" w:rsidRPr="00931086" w:rsidRDefault="006C4FA6" w:rsidP="00BC0C0E">
            <w:pPr>
              <w:pStyle w:val="BlockHeading2"/>
              <w:jc w:val="center"/>
              <w:rPr>
                <w:color w:val="auto"/>
                <w:sz w:val="24"/>
                <w:szCs w:val="24"/>
              </w:rPr>
            </w:pPr>
            <w:r w:rsidRPr="00931086">
              <w:rPr>
                <w:color w:val="auto"/>
                <w:sz w:val="24"/>
                <w:szCs w:val="24"/>
              </w:rPr>
              <w:t>Shane Acres Country Inn</w:t>
            </w:r>
          </w:p>
          <w:p w14:paraId="1957EB59" w14:textId="3C8CC4BD" w:rsidR="006C4FA6" w:rsidRPr="00931086" w:rsidRDefault="006C4FA6" w:rsidP="00BC0C0E">
            <w:pPr>
              <w:pStyle w:val="BlockText"/>
              <w:tabs>
                <w:tab w:val="right" w:pos="2977"/>
              </w:tabs>
              <w:jc w:val="center"/>
              <w:rPr>
                <w:color w:val="auto"/>
                <w:sz w:val="24"/>
                <w:szCs w:val="24"/>
              </w:rPr>
            </w:pPr>
            <w:r w:rsidRPr="00931086">
              <w:rPr>
                <w:color w:val="auto"/>
                <w:sz w:val="24"/>
                <w:szCs w:val="24"/>
              </w:rPr>
              <w:t>Bed and Breakfast</w:t>
            </w:r>
          </w:p>
          <w:p w14:paraId="5CEC8534" w14:textId="77777777" w:rsidR="006C4FA6" w:rsidRPr="00931086" w:rsidRDefault="006C4FA6" w:rsidP="00BC0C0E">
            <w:pPr>
              <w:pStyle w:val="BlockHeading2"/>
              <w:jc w:val="center"/>
              <w:rPr>
                <w:color w:val="auto"/>
                <w:sz w:val="24"/>
                <w:szCs w:val="24"/>
              </w:rPr>
            </w:pPr>
            <w:r w:rsidRPr="00931086">
              <w:rPr>
                <w:color w:val="auto"/>
                <w:sz w:val="24"/>
                <w:szCs w:val="24"/>
              </w:rPr>
              <w:t>N4589 Primrose Lane</w:t>
            </w:r>
          </w:p>
          <w:p w14:paraId="78BF0DDA" w14:textId="77777777" w:rsidR="006C4FA6" w:rsidRPr="00931086" w:rsidRDefault="006C4FA6" w:rsidP="00BC0C0E">
            <w:pPr>
              <w:pStyle w:val="BlockHeading2"/>
              <w:jc w:val="center"/>
              <w:rPr>
                <w:color w:val="auto"/>
                <w:sz w:val="24"/>
                <w:szCs w:val="24"/>
              </w:rPr>
            </w:pPr>
            <w:r w:rsidRPr="00931086">
              <w:rPr>
                <w:color w:val="auto"/>
                <w:sz w:val="24"/>
                <w:szCs w:val="24"/>
              </w:rPr>
              <w:t>Juneau, WI 53039</w:t>
            </w:r>
          </w:p>
          <w:p w14:paraId="54836EF6" w14:textId="77777777" w:rsidR="006C4FA6" w:rsidRPr="00931086" w:rsidRDefault="006C4FA6" w:rsidP="00BC0C0E">
            <w:pPr>
              <w:pStyle w:val="BlockHeading2"/>
              <w:jc w:val="center"/>
              <w:rPr>
                <w:color w:val="auto"/>
                <w:sz w:val="20"/>
              </w:rPr>
            </w:pPr>
          </w:p>
          <w:p w14:paraId="5144BC7E" w14:textId="77777777" w:rsidR="006C4FA6" w:rsidRPr="00931086" w:rsidRDefault="006C4FA6" w:rsidP="00BC0C0E">
            <w:pPr>
              <w:pStyle w:val="BlockText"/>
              <w:jc w:val="center"/>
              <w:rPr>
                <w:color w:val="auto"/>
                <w:sz w:val="24"/>
                <w:szCs w:val="24"/>
              </w:rPr>
            </w:pPr>
            <w:r w:rsidRPr="00931086">
              <w:rPr>
                <w:color w:val="auto"/>
                <w:sz w:val="24"/>
                <w:szCs w:val="24"/>
              </w:rPr>
              <w:t>920-341-3004</w:t>
            </w:r>
          </w:p>
          <w:p w14:paraId="5500018B" w14:textId="77777777" w:rsidR="006C4FA6" w:rsidRPr="00931086" w:rsidRDefault="006C4FA6" w:rsidP="00BC0C0E">
            <w:pPr>
              <w:pStyle w:val="BlockHeading2"/>
              <w:jc w:val="center"/>
              <w:rPr>
                <w:color w:val="auto"/>
                <w:sz w:val="24"/>
                <w:szCs w:val="24"/>
              </w:rPr>
            </w:pPr>
            <w:r w:rsidRPr="00931086">
              <w:rPr>
                <w:color w:val="auto"/>
                <w:sz w:val="24"/>
                <w:szCs w:val="24"/>
              </w:rPr>
              <w:t>shaneacresllc@gmail.com</w:t>
            </w:r>
          </w:p>
          <w:p w14:paraId="7C480E2E" w14:textId="77777777" w:rsidR="006C4FA6" w:rsidRPr="00931086" w:rsidRDefault="00226F8C" w:rsidP="00BC0C0E">
            <w:pPr>
              <w:pStyle w:val="BlockText"/>
              <w:jc w:val="center"/>
              <w:rPr>
                <w:color w:val="auto"/>
                <w:sz w:val="24"/>
                <w:szCs w:val="24"/>
              </w:rPr>
            </w:pPr>
            <w:hyperlink r:id="rId15" w:history="1">
              <w:r w:rsidR="006C4FA6" w:rsidRPr="00931086">
                <w:rPr>
                  <w:rStyle w:val="Hyperlink"/>
                  <w:color w:val="auto"/>
                  <w:sz w:val="24"/>
                  <w:szCs w:val="24"/>
                </w:rPr>
                <w:t>www.shaneacrescountryinn.com</w:t>
              </w:r>
            </w:hyperlink>
          </w:p>
          <w:p w14:paraId="7354EEFF" w14:textId="77777777" w:rsidR="006C4FA6" w:rsidRPr="00394430" w:rsidRDefault="006C4FA6" w:rsidP="00BC0C0E">
            <w:pPr>
              <w:pStyle w:val="BlockText"/>
              <w:jc w:val="center"/>
              <w:rPr>
                <w:sz w:val="16"/>
                <w:szCs w:val="16"/>
              </w:rPr>
            </w:pPr>
          </w:p>
          <w:p w14:paraId="27B2CEAA" w14:textId="18CDA41E" w:rsidR="006C4FA6" w:rsidRPr="002A263B" w:rsidRDefault="006C4FA6" w:rsidP="00BC0C0E">
            <w:pPr>
              <w:pStyle w:val="Subtitle"/>
              <w:jc w:val="center"/>
              <w:rPr>
                <w:noProof/>
                <w:color w:val="37393B" w:themeColor="background2" w:themeShade="40"/>
              </w:rPr>
            </w:pPr>
          </w:p>
        </w:tc>
        <w:tc>
          <w:tcPr>
            <w:tcW w:w="7916" w:type="dxa"/>
            <w:tcMar>
              <w:left w:w="677" w:type="dxa"/>
            </w:tcMar>
          </w:tcPr>
          <w:p w14:paraId="7EE53359" w14:textId="6DBEFAEA" w:rsidR="00A04D0D" w:rsidRDefault="00D95218" w:rsidP="00A04D0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F19122" wp14:editId="1AC0FFCF">
                      <wp:simplePos x="0" y="0"/>
                      <wp:positionH relativeFrom="column">
                        <wp:posOffset>2250440</wp:posOffset>
                      </wp:positionH>
                      <wp:positionV relativeFrom="paragraph">
                        <wp:posOffset>64770</wp:posOffset>
                      </wp:positionV>
                      <wp:extent cx="2514600" cy="3600450"/>
                      <wp:effectExtent l="0" t="0" r="19050" b="1905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60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66F2DE" w14:textId="6C646192" w:rsidR="00D95218" w:rsidRDefault="00DD07CF" w:rsidP="00DD07CF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000956" wp14:editId="688991C6">
                                        <wp:extent cx="2352675" cy="800090"/>
                                        <wp:effectExtent l="0" t="0" r="0" b="635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review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52675" cy="800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1588805" w14:textId="667CE0F7" w:rsidR="00DD07CF" w:rsidRPr="00E71110" w:rsidRDefault="00DD07CF" w:rsidP="00E71110">
                                  <w:pPr>
                                    <w:jc w:val="center"/>
                                    <w:rPr>
                                      <w:rFonts w:ascii="Britannic Bold" w:hAnsi="Britannic Bold"/>
                                      <w:b/>
                                      <w:color w:val="006600"/>
                                      <w:sz w:val="32"/>
                                      <w:szCs w:val="32"/>
                                    </w:rPr>
                                  </w:pPr>
                                  <w:r w:rsidRPr="00E71110">
                                    <w:rPr>
                                      <w:rFonts w:ascii="Britannic Bold" w:hAnsi="Britannic Bold"/>
                                      <w:b/>
                                      <w:color w:val="006600"/>
                                      <w:sz w:val="32"/>
                                      <w:szCs w:val="32"/>
                                    </w:rPr>
                                    <w:t>Brand New! Shane Acres</w:t>
                                  </w:r>
                                </w:p>
                                <w:p w14:paraId="102081B2" w14:textId="1BF154A4" w:rsidR="00DD07CF" w:rsidRPr="00DD07CF" w:rsidRDefault="00DD07CF" w:rsidP="00E71110">
                                  <w:pPr>
                                    <w:jc w:val="center"/>
                                    <w:rPr>
                                      <w:rFonts w:ascii="Britannic Bold" w:hAnsi="Britannic Bold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E71110">
                                    <w:rPr>
                                      <w:rFonts w:ascii="Britannic Bold" w:hAnsi="Britannic Bold"/>
                                      <w:b/>
                                      <w:color w:val="006600"/>
                                      <w:sz w:val="32"/>
                                      <w:szCs w:val="32"/>
                                    </w:rPr>
                                    <w:t>Souvenir Coffee Mugs!</w:t>
                                  </w:r>
                                </w:p>
                                <w:p w14:paraId="16C4D85C" w14:textId="77777777" w:rsidR="00E71110" w:rsidRDefault="00E71110" w:rsidP="00D95218"/>
                                <w:p w14:paraId="2A04E32C" w14:textId="11A8E220" w:rsidR="00E71110" w:rsidRDefault="00E71110" w:rsidP="00E71110">
                                  <w:pPr>
                                    <w:spacing w:after="120"/>
                                  </w:pPr>
                                  <w:r>
                                    <w:t xml:space="preserve">We ordered just a few Shane Acres mugs, to see if you’d want a </w:t>
                                  </w:r>
                                  <w:proofErr w:type="gramStart"/>
                                  <w:r>
                                    <w:t>souvenir  of</w:t>
                                  </w:r>
                                  <w:proofErr w:type="gramEnd"/>
                                  <w:r>
                                    <w:t xml:space="preserve"> your visit or </w:t>
                                  </w:r>
                                  <w:r w:rsidR="003659B7">
                                    <w:t xml:space="preserve">to give </w:t>
                                  </w:r>
                                  <w:r>
                                    <w:t xml:space="preserve">as a gift to a friend heading for Wisconsin. </w:t>
                                  </w:r>
                                </w:p>
                                <w:p w14:paraId="1448E163" w14:textId="52E3BACC" w:rsidR="00DD07CF" w:rsidRDefault="00E71110" w:rsidP="00E71110">
                                  <w:pPr>
                                    <w:spacing w:after="120"/>
                                  </w:pPr>
                                  <w:r>
                                    <w:t>Just arrived today, in limited quantity and offered at about our</w:t>
                                  </w:r>
                                  <w:r w:rsidR="00931086">
                                    <w:t xml:space="preserve"> cost. Only $15 includes cup,</w:t>
                                  </w:r>
                                  <w:r>
                                    <w:t xml:space="preserve"> shipping</w:t>
                                  </w:r>
                                  <w:r w:rsidR="00931086">
                                    <w:t xml:space="preserve"> and sales tax</w:t>
                                  </w:r>
                                  <w:r>
                                    <w:t xml:space="preserve">. If you are interested, drop us a note at </w:t>
                                  </w:r>
                                  <w:hyperlink r:id="rId17" w:history="1">
                                    <w:r w:rsidRPr="00E71110">
                                      <w:rPr>
                                        <w:rStyle w:val="Hyperlink"/>
                                        <w:color w:val="auto"/>
                                      </w:rPr>
                                      <w:t>shaneacresllc@gmail.com</w:t>
                                    </w:r>
                                  </w:hyperlink>
                                  <w:r w:rsidR="003659B7">
                                    <w:t xml:space="preserve"> or call (920) 341-3004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19122" id="_x0000_s1029" type="#_x0000_t202" style="position:absolute;margin-left:177.2pt;margin-top:5.1pt;width:198pt;height:28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">
                      <v:textbox>
                        <w:txbxContent>
                          <w:p w14:paraId="6766F2DE" w14:textId="6C646192" w:rsidR="00D95218" w:rsidRDefault="00DD07CF" w:rsidP="00DD07CF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00956" wp14:editId="688991C6">
                                  <wp:extent cx="2352675" cy="800090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view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675" cy="80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588805" w14:textId="667CE0F7" w:rsidR="00DD07CF" w:rsidRPr="00E71110" w:rsidRDefault="00DD07CF" w:rsidP="00E71110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E71110">
                              <w:rPr>
                                <w:rFonts w:ascii="Britannic Bold" w:hAnsi="Britannic 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Brand New! Shane Acres</w:t>
                            </w:r>
                          </w:p>
                          <w:p w14:paraId="102081B2" w14:textId="1BF154A4" w:rsidR="00DD07CF" w:rsidRPr="00DD07CF" w:rsidRDefault="00DD07CF" w:rsidP="00E71110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32"/>
                                <w:szCs w:val="32"/>
                              </w:rPr>
                            </w:pPr>
                            <w:r w:rsidRPr="00E71110">
                              <w:rPr>
                                <w:rFonts w:ascii="Britannic Bold" w:hAnsi="Britannic Bold"/>
                                <w:b/>
                                <w:color w:val="006600"/>
                                <w:sz w:val="32"/>
                                <w:szCs w:val="32"/>
                              </w:rPr>
                              <w:t>Souvenir Coffee Mugs!</w:t>
                            </w:r>
                          </w:p>
                          <w:p w14:paraId="16C4D85C" w14:textId="77777777" w:rsidR="00E71110" w:rsidRDefault="00E71110" w:rsidP="00D95218"/>
                          <w:p w14:paraId="2A04E32C" w14:textId="11A8E220" w:rsidR="00E71110" w:rsidRDefault="00E71110" w:rsidP="00E71110">
                            <w:pPr>
                              <w:spacing w:after="120"/>
                            </w:pPr>
                            <w:r>
                              <w:t xml:space="preserve">We ordered just a few Shane Acres mugs, to see if you’d want a </w:t>
                            </w:r>
                            <w:proofErr w:type="gramStart"/>
                            <w:r>
                              <w:t>souvenir  of</w:t>
                            </w:r>
                            <w:proofErr w:type="gramEnd"/>
                            <w:r>
                              <w:t xml:space="preserve"> your visit or </w:t>
                            </w:r>
                            <w:r w:rsidR="003659B7">
                              <w:t xml:space="preserve">to give </w:t>
                            </w:r>
                            <w:r>
                              <w:t xml:space="preserve">as a gift to a friend heading for Wisconsin. </w:t>
                            </w:r>
                          </w:p>
                          <w:p w14:paraId="1448E163" w14:textId="52E3BACC" w:rsidR="00DD07CF" w:rsidRDefault="00E71110" w:rsidP="00E71110">
                            <w:pPr>
                              <w:spacing w:after="120"/>
                            </w:pPr>
                            <w:r>
                              <w:t>Just arrived today, in limited quantity and offered at about our</w:t>
                            </w:r>
                            <w:r w:rsidR="00931086">
                              <w:t xml:space="preserve"> cost. Only $15 includes cup,</w:t>
                            </w:r>
                            <w:r>
                              <w:t xml:space="preserve"> shipping</w:t>
                            </w:r>
                            <w:r w:rsidR="00931086">
                              <w:t xml:space="preserve"> and sales tax</w:t>
                            </w:r>
                            <w:r>
                              <w:t xml:space="preserve">. If you are interested, drop us a note at </w:t>
                            </w:r>
                            <w:hyperlink r:id="rId18" w:history="1">
                              <w:r w:rsidRPr="00E71110">
                                <w:rPr>
                                  <w:rStyle w:val="Hyperlink"/>
                                  <w:color w:val="auto"/>
                                </w:rPr>
                                <w:t>shaneacresllc@gmail.com</w:t>
                              </w:r>
                            </w:hyperlink>
                            <w:r w:rsidR="003659B7">
                              <w:t xml:space="preserve"> or call (920) 341-3004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AF0D6D" w14:textId="24889858" w:rsidR="006C4FA6" w:rsidRDefault="00A906B7" w:rsidP="006C4FA6">
            <w:pPr>
              <w:pStyle w:val="Title"/>
              <w:spacing w:after="160"/>
            </w:pPr>
            <w:r w:rsidRPr="00A906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E1AB60B" wp14:editId="4C2098FC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4269740</wp:posOffset>
                      </wp:positionV>
                      <wp:extent cx="2514600" cy="447675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47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42718C" w14:textId="5D784118" w:rsidR="00A906B7" w:rsidRDefault="00A906B7" w:rsidP="00A906B7">
                                  <w:pPr>
                                    <w:spacing w:after="12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6610AE" wp14:editId="41B629FB">
                                        <wp:extent cx="2322830" cy="1826895"/>
                                        <wp:effectExtent l="0" t="0" r="1270" b="1905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rica.jp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22830" cy="1826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C13BDF1" w14:textId="31E6827A" w:rsidR="00D3526D" w:rsidRDefault="00053B74" w:rsidP="00053B7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6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</w:pPr>
                                  <w:r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George Bush. In 2012, Dr. Jill Biden visited</w:t>
                                  </w:r>
                                  <w:r w:rsidRP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</w:t>
                                  </w:r>
                                  <w:r w:rsidR="00D3526D" w:rsidRP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this mission</w:t>
                                  </w:r>
                                  <w:r w:rsid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to recognize HEART’s </w:t>
                                  </w:r>
                                  <w:r w:rsidRPr="00053B7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effective income-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generating activities</w:t>
                                  </w:r>
                                  <w:r w:rsid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.</w:t>
                                  </w:r>
                                </w:p>
                                <w:p w14:paraId="4F85F822" w14:textId="77777777" w:rsidR="00993984" w:rsidRDefault="00837911" w:rsidP="00053B7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6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Jackie and Richard</w:t>
                                  </w:r>
                                  <w:r w:rsidR="00D3526D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leave</w:t>
                                  </w:r>
                                  <w:r w:rsidR="00BD0FE0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for Kenya Jan. 24</w:t>
                                  </w:r>
                                  <w:r w:rsidR="00BD0FE0" w:rsidRPr="00BD0FE0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  <w:vertAlign w:val="superscript"/>
                                    </w:rPr>
                                    <w:t>th</w:t>
                                  </w:r>
                                  <w:r w:rsidR="00BD0FE0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for</w:t>
                                  </w:r>
                                  <w:r w:rsidR="0099398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two weeks as HEART volunteers, joined by Jackie’s sisters Shirley and Connie Jo. Like Jackie, both are in nursing. L</w:t>
                                  </w:r>
                                  <w:r w:rsidR="00BD0FE0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earn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more at </w:t>
                                  </w:r>
                                  <w:hyperlink r:id="rId20" w:history="1">
                                    <w:r w:rsidRPr="003E1929">
                                      <w:rPr>
                                        <w:rStyle w:val="Hyperlink"/>
                                        <w:rFonts w:asciiTheme="minorHAnsi" w:hAnsiTheme="minorHAnsi" w:cstheme="minorHAnsi"/>
                                        <w:shd w:val="clear" w:color="auto" w:fill="F5F5F5"/>
                                      </w:rPr>
                                      <w:t>www.//africaheart.com</w:t>
                                    </w:r>
                                  </w:hyperlink>
                                  <w:r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.</w:t>
                                  </w:r>
                                </w:p>
                                <w:p w14:paraId="7DC0C975" w14:textId="77777777" w:rsidR="00993984" w:rsidRPr="00993984" w:rsidRDefault="00993984" w:rsidP="00053B7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6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333333"/>
                                      <w:sz w:val="6"/>
                                      <w:szCs w:val="6"/>
                                      <w:shd w:val="clear" w:color="auto" w:fill="F5F5F5"/>
                                    </w:rPr>
                                  </w:pPr>
                                </w:p>
                                <w:p w14:paraId="51E2F5AA" w14:textId="618D1DE5" w:rsidR="00053B74" w:rsidRPr="00993984" w:rsidRDefault="00BD0FE0" w:rsidP="00053B7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6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(Shane Acres will remain open for guests</w:t>
                                  </w:r>
                                  <w:r w:rsidR="00993984"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 xml:space="preserve"> during this time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333333"/>
                                      <w:shd w:val="clear" w:color="auto" w:fill="F5F5F5"/>
                                    </w:rPr>
                                    <w:t>.)</w:t>
                                  </w:r>
                                </w:p>
                                <w:p w14:paraId="1F0AE72C" w14:textId="77777777" w:rsidR="00A906B7" w:rsidRPr="00053B74" w:rsidRDefault="00A906B7" w:rsidP="00A906B7">
                                  <w:pPr>
                                    <w:spacing w:after="12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</w:p>
                                <w:p w14:paraId="00533843" w14:textId="77777777" w:rsidR="00A906B7" w:rsidRPr="00053B74" w:rsidRDefault="00A906B7" w:rsidP="00A906B7">
                                  <w:pPr>
                                    <w:spacing w:after="12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</w:p>
                                <w:p w14:paraId="13A21B70" w14:textId="77777777" w:rsidR="00A906B7" w:rsidRPr="00053B74" w:rsidRDefault="00A906B7" w:rsidP="00A906B7">
                                  <w:pPr>
                                    <w:spacing w:after="12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</w:p>
                                <w:p w14:paraId="4D035AE6" w14:textId="77777777" w:rsidR="00A906B7" w:rsidRPr="00053B74" w:rsidRDefault="00A906B7" w:rsidP="00A906B7">
                                  <w:pPr>
                                    <w:spacing w:after="12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</w:p>
                                <w:p w14:paraId="14C30F24" w14:textId="77777777" w:rsidR="00A906B7" w:rsidRPr="00053B74" w:rsidRDefault="00A906B7" w:rsidP="00A906B7">
                                  <w:pPr>
                                    <w:spacing w:after="12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</w:p>
                                <w:p w14:paraId="1A289F1D" w14:textId="77777777" w:rsidR="00A906B7" w:rsidRPr="00053B74" w:rsidRDefault="00A906B7" w:rsidP="00A906B7">
                                  <w:pPr>
                                    <w:spacing w:after="12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</w:p>
                                <w:p w14:paraId="236CD681" w14:textId="77777777" w:rsidR="00A906B7" w:rsidRPr="00053B74" w:rsidRDefault="00A906B7" w:rsidP="00A906B7">
                                  <w:pPr>
                                    <w:spacing w:after="12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</w:p>
                                <w:p w14:paraId="637DABD8" w14:textId="77777777" w:rsidR="00A906B7" w:rsidRPr="00053B74" w:rsidRDefault="00A906B7" w:rsidP="00A906B7">
                                  <w:pPr>
                                    <w:spacing w:after="12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053B74">
                                    <w:rPr>
                                      <w:rFonts w:cstheme="minorHAnsi"/>
                                      <w:szCs w:val="24"/>
                                    </w:rPr>
                                    <w:t xml:space="preserve">We ordered just a few Shane Acres mugs, to see if you’d want a </w:t>
                                  </w:r>
                                  <w:proofErr w:type="gramStart"/>
                                  <w:r w:rsidRPr="00053B74">
                                    <w:rPr>
                                      <w:rFonts w:cstheme="minorHAnsi"/>
                                      <w:szCs w:val="24"/>
                                    </w:rPr>
                                    <w:t>souvenir  of</w:t>
                                  </w:r>
                                  <w:proofErr w:type="gramEnd"/>
                                  <w:r w:rsidRPr="00053B74">
                                    <w:rPr>
                                      <w:rFonts w:cstheme="minorHAnsi"/>
                                      <w:szCs w:val="24"/>
                                    </w:rPr>
                                    <w:t xml:space="preserve"> your visit or to give as a gift to a friend heading for Wisconsin. </w:t>
                                  </w:r>
                                </w:p>
                                <w:p w14:paraId="67365A14" w14:textId="77777777" w:rsidR="00A906B7" w:rsidRPr="00053B74" w:rsidRDefault="00A906B7" w:rsidP="00A906B7">
                                  <w:pPr>
                                    <w:spacing w:after="12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053B74">
                                    <w:rPr>
                                      <w:rFonts w:cstheme="minorHAnsi"/>
                                      <w:szCs w:val="24"/>
                                    </w:rPr>
                                    <w:t xml:space="preserve">Just arrived today, in limited quantity and offered at about our cost. Only $15 includes cup, shipping and sales tax. If you are interested, drop us a note at </w:t>
                                  </w:r>
                                  <w:hyperlink r:id="rId21" w:history="1">
                                    <w:r w:rsidRPr="00053B74">
                                      <w:rPr>
                                        <w:rStyle w:val="Hyperlink"/>
                                        <w:rFonts w:cstheme="minorHAnsi"/>
                                        <w:color w:val="auto"/>
                                        <w:szCs w:val="24"/>
                                      </w:rPr>
                                      <w:t>shaneacresllc@gmail.com</w:t>
                                    </w:r>
                                  </w:hyperlink>
                                  <w:r w:rsidRPr="00053B74">
                                    <w:rPr>
                                      <w:rFonts w:cstheme="minorHAnsi"/>
                                      <w:szCs w:val="24"/>
                                    </w:rPr>
                                    <w:t xml:space="preserve"> or call (920) 341-3004.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AB60B" id="_x0000_s1030" type="#_x0000_t202" style="position:absolute;margin-left:176.45pt;margin-top:336.2pt;width:198pt;height:3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" stroked="f">
                      <v:textbox>
                        <w:txbxContent>
                          <w:p w14:paraId="5B42718C" w14:textId="5D784118" w:rsidR="00A906B7" w:rsidRDefault="00A906B7" w:rsidP="00A906B7">
                            <w:pPr>
                              <w:spacing w:after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610AE" wp14:editId="41B629FB">
                                  <wp:extent cx="2322830" cy="1826895"/>
                                  <wp:effectExtent l="0" t="0" r="1270" b="190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rica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2830" cy="182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13BDF1" w14:textId="31E6827A" w:rsidR="00D3526D" w:rsidRDefault="00053B74" w:rsidP="00053B74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</w:pPr>
                            <w:r w:rsidRPr="00053B7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George Bush. In 2012, Dr. Jill Biden visited</w:t>
                            </w:r>
                            <w:r w:rsidRPr="00D3526D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</w:t>
                            </w:r>
                            <w:r w:rsidR="00D3526D" w:rsidRPr="00D3526D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this mission</w:t>
                            </w:r>
                            <w:r w:rsidR="00D3526D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to recognize HEART’s </w:t>
                            </w:r>
                            <w:r w:rsidRPr="00053B7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effective income-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generating activities</w:t>
                            </w:r>
                            <w:r w:rsidR="00D3526D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.</w:t>
                            </w:r>
                          </w:p>
                          <w:p w14:paraId="4F85F822" w14:textId="77777777" w:rsidR="00993984" w:rsidRDefault="00837911" w:rsidP="00053B74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Jackie and Richard</w:t>
                            </w:r>
                            <w:r w:rsidR="00D3526D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leave</w:t>
                            </w:r>
                            <w:r w:rsidR="00BD0FE0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for Kenya Jan. 24</w:t>
                            </w:r>
                            <w:r w:rsidR="00BD0FE0" w:rsidRPr="00BD0FE0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  <w:vertAlign w:val="superscript"/>
                              </w:rPr>
                              <w:t>th</w:t>
                            </w:r>
                            <w:r w:rsidR="00BD0FE0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for</w:t>
                            </w:r>
                            <w:r w:rsidR="0099398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two weeks as HEART volunteers, joined by Jackie’s sisters Shirley and Connie Jo. Like Jackie, both are in nursing. L</w:t>
                            </w:r>
                            <w:r w:rsidR="00BD0FE0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earn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more at </w:t>
                            </w:r>
                            <w:hyperlink r:id="rId22" w:history="1">
                              <w:r w:rsidRPr="003E1929">
                                <w:rPr>
                                  <w:rStyle w:val="Hyperlink"/>
                                  <w:rFonts w:asciiTheme="minorHAnsi" w:hAnsiTheme="minorHAnsi" w:cstheme="minorHAnsi"/>
                                  <w:shd w:val="clear" w:color="auto" w:fill="F5F5F5"/>
                                </w:rPr>
                                <w:t>www.//africaheart.com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.</w:t>
                            </w:r>
                          </w:p>
                          <w:p w14:paraId="7DC0C975" w14:textId="77777777" w:rsidR="00993984" w:rsidRPr="00993984" w:rsidRDefault="00993984" w:rsidP="00053B74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333333"/>
                                <w:sz w:val="6"/>
                                <w:szCs w:val="6"/>
                                <w:shd w:val="clear" w:color="auto" w:fill="F5F5F5"/>
                              </w:rPr>
                            </w:pPr>
                          </w:p>
                          <w:p w14:paraId="51E2F5AA" w14:textId="618D1DE5" w:rsidR="00053B74" w:rsidRPr="00993984" w:rsidRDefault="00BD0FE0" w:rsidP="00053B74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(Shane Acres will remain open for guests</w:t>
                            </w:r>
                            <w:r w:rsidR="00993984"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 xml:space="preserve"> during this time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hd w:val="clear" w:color="auto" w:fill="F5F5F5"/>
                              </w:rPr>
                              <w:t>.)</w:t>
                            </w:r>
                          </w:p>
                          <w:p w14:paraId="1F0AE72C" w14:textId="77777777" w:rsidR="00A906B7" w:rsidRPr="00053B74" w:rsidRDefault="00A906B7" w:rsidP="00A906B7">
                            <w:pPr>
                              <w:spacing w:after="12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0533843" w14:textId="77777777" w:rsidR="00A906B7" w:rsidRPr="00053B74" w:rsidRDefault="00A906B7" w:rsidP="00A906B7">
                            <w:pPr>
                              <w:spacing w:after="12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13A21B70" w14:textId="77777777" w:rsidR="00A906B7" w:rsidRPr="00053B74" w:rsidRDefault="00A906B7" w:rsidP="00A906B7">
                            <w:pPr>
                              <w:spacing w:after="12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4D035AE6" w14:textId="77777777" w:rsidR="00A906B7" w:rsidRPr="00053B74" w:rsidRDefault="00A906B7" w:rsidP="00A906B7">
                            <w:pPr>
                              <w:spacing w:after="12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14C30F24" w14:textId="77777777" w:rsidR="00A906B7" w:rsidRPr="00053B74" w:rsidRDefault="00A906B7" w:rsidP="00A906B7">
                            <w:pPr>
                              <w:spacing w:after="12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1A289F1D" w14:textId="77777777" w:rsidR="00A906B7" w:rsidRPr="00053B74" w:rsidRDefault="00A906B7" w:rsidP="00A906B7">
                            <w:pPr>
                              <w:spacing w:after="12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236CD681" w14:textId="77777777" w:rsidR="00A906B7" w:rsidRPr="00053B74" w:rsidRDefault="00A906B7" w:rsidP="00A906B7">
                            <w:pPr>
                              <w:spacing w:after="12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637DABD8" w14:textId="77777777" w:rsidR="00A906B7" w:rsidRPr="00053B74" w:rsidRDefault="00A906B7" w:rsidP="00A906B7">
                            <w:pPr>
                              <w:spacing w:after="12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053B74">
                              <w:rPr>
                                <w:rFonts w:cstheme="minorHAnsi"/>
                                <w:szCs w:val="24"/>
                              </w:rPr>
                              <w:t xml:space="preserve">We ordered just a few Shane Acres mugs, to see if you’d want a </w:t>
                            </w:r>
                            <w:proofErr w:type="gramStart"/>
                            <w:r w:rsidRPr="00053B74">
                              <w:rPr>
                                <w:rFonts w:cstheme="minorHAnsi"/>
                                <w:szCs w:val="24"/>
                              </w:rPr>
                              <w:t>souvenir  of</w:t>
                            </w:r>
                            <w:proofErr w:type="gramEnd"/>
                            <w:r w:rsidRPr="00053B74">
                              <w:rPr>
                                <w:rFonts w:cstheme="minorHAnsi"/>
                                <w:szCs w:val="24"/>
                              </w:rPr>
                              <w:t xml:space="preserve"> your visit or to give as a gift to a friend heading for Wisconsin. </w:t>
                            </w:r>
                          </w:p>
                          <w:p w14:paraId="67365A14" w14:textId="77777777" w:rsidR="00A906B7" w:rsidRPr="00053B74" w:rsidRDefault="00A906B7" w:rsidP="00A906B7">
                            <w:pPr>
                              <w:spacing w:after="12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053B74">
                              <w:rPr>
                                <w:rFonts w:cstheme="minorHAnsi"/>
                                <w:szCs w:val="24"/>
                              </w:rPr>
                              <w:t xml:space="preserve">Just arrived today, in limited quantity and offered at about our cost. Only $15 includes cup, shipping and sales tax. If you are interested, drop us a note at </w:t>
                            </w:r>
                            <w:hyperlink r:id="rId23" w:history="1">
                              <w:r w:rsidRPr="00053B74">
                                <w:rPr>
                                  <w:rStyle w:val="Hyperlink"/>
                                  <w:rFonts w:cstheme="minorHAnsi"/>
                                  <w:color w:val="auto"/>
                                  <w:szCs w:val="24"/>
                                </w:rPr>
                                <w:t>shaneacresllc@gmail.com</w:t>
                              </w:r>
                            </w:hyperlink>
                            <w:r w:rsidRPr="00053B74">
                              <w:rPr>
                                <w:rFonts w:cstheme="minorHAnsi"/>
                                <w:szCs w:val="24"/>
                              </w:rPr>
                              <w:t xml:space="preserve"> or call (920) 341-3004.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FF78015" w14:textId="1343719D" w:rsidR="00542156" w:rsidRPr="00F8099A" w:rsidRDefault="00542156" w:rsidP="00E1260A"/>
    <w:sectPr w:rsidR="00542156" w:rsidRPr="00F8099A" w:rsidSect="00F8099A">
      <w:pgSz w:w="12240" w:h="15840" w:code="1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BF71F" w14:textId="77777777" w:rsidR="00226F8C" w:rsidRDefault="00226F8C" w:rsidP="00D04819">
      <w:r>
        <w:separator/>
      </w:r>
    </w:p>
    <w:p w14:paraId="5E84506E" w14:textId="77777777" w:rsidR="00226F8C" w:rsidRDefault="00226F8C"/>
  </w:endnote>
  <w:endnote w:type="continuationSeparator" w:id="0">
    <w:p w14:paraId="63EB8093" w14:textId="77777777" w:rsidR="00226F8C" w:rsidRDefault="00226F8C" w:rsidP="00D04819">
      <w:r>
        <w:continuationSeparator/>
      </w:r>
    </w:p>
    <w:p w14:paraId="5CB0746C" w14:textId="77777777" w:rsidR="00226F8C" w:rsidRDefault="00226F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0B8E4" w14:textId="77777777" w:rsidR="00226F8C" w:rsidRDefault="00226F8C" w:rsidP="00D04819">
      <w:r>
        <w:separator/>
      </w:r>
    </w:p>
    <w:p w14:paraId="2B71C331" w14:textId="77777777" w:rsidR="00226F8C" w:rsidRDefault="00226F8C"/>
  </w:footnote>
  <w:footnote w:type="continuationSeparator" w:id="0">
    <w:p w14:paraId="07356B50" w14:textId="77777777" w:rsidR="00226F8C" w:rsidRDefault="00226F8C" w:rsidP="00D04819">
      <w:r>
        <w:continuationSeparator/>
      </w:r>
    </w:p>
    <w:p w14:paraId="27629E00" w14:textId="77777777" w:rsidR="00226F8C" w:rsidRDefault="00226F8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6D5"/>
    <w:rsid w:val="0001632D"/>
    <w:rsid w:val="0003367A"/>
    <w:rsid w:val="00041D52"/>
    <w:rsid w:val="00047E02"/>
    <w:rsid w:val="00053B74"/>
    <w:rsid w:val="000646F6"/>
    <w:rsid w:val="00066813"/>
    <w:rsid w:val="00076ED4"/>
    <w:rsid w:val="00086103"/>
    <w:rsid w:val="000A2C77"/>
    <w:rsid w:val="000A5736"/>
    <w:rsid w:val="000C42BA"/>
    <w:rsid w:val="000C545C"/>
    <w:rsid w:val="000E0995"/>
    <w:rsid w:val="000F19F2"/>
    <w:rsid w:val="000F5F2E"/>
    <w:rsid w:val="00102AE2"/>
    <w:rsid w:val="00103B49"/>
    <w:rsid w:val="00104116"/>
    <w:rsid w:val="00106C5E"/>
    <w:rsid w:val="001100D0"/>
    <w:rsid w:val="00117A6D"/>
    <w:rsid w:val="00121925"/>
    <w:rsid w:val="00127A1C"/>
    <w:rsid w:val="001459B7"/>
    <w:rsid w:val="00153659"/>
    <w:rsid w:val="00161D2B"/>
    <w:rsid w:val="00164D7A"/>
    <w:rsid w:val="001734D9"/>
    <w:rsid w:val="0017370A"/>
    <w:rsid w:val="00177F04"/>
    <w:rsid w:val="00191072"/>
    <w:rsid w:val="00194879"/>
    <w:rsid w:val="001A1FBD"/>
    <w:rsid w:val="001E5275"/>
    <w:rsid w:val="00206C06"/>
    <w:rsid w:val="00226F8C"/>
    <w:rsid w:val="0023068C"/>
    <w:rsid w:val="00236D31"/>
    <w:rsid w:val="00240F23"/>
    <w:rsid w:val="0026457F"/>
    <w:rsid w:val="00277ECF"/>
    <w:rsid w:val="00290ACF"/>
    <w:rsid w:val="00291553"/>
    <w:rsid w:val="0029481C"/>
    <w:rsid w:val="00295DF6"/>
    <w:rsid w:val="002A263B"/>
    <w:rsid w:val="002B149E"/>
    <w:rsid w:val="002C19F2"/>
    <w:rsid w:val="002C6E4E"/>
    <w:rsid w:val="002D1808"/>
    <w:rsid w:val="002D423E"/>
    <w:rsid w:val="002D6612"/>
    <w:rsid w:val="002E0B74"/>
    <w:rsid w:val="002E76DB"/>
    <w:rsid w:val="002F6E0D"/>
    <w:rsid w:val="002F710F"/>
    <w:rsid w:val="00316299"/>
    <w:rsid w:val="00345523"/>
    <w:rsid w:val="003457F4"/>
    <w:rsid w:val="003500BE"/>
    <w:rsid w:val="00350C82"/>
    <w:rsid w:val="00353B0B"/>
    <w:rsid w:val="0035754D"/>
    <w:rsid w:val="003624E6"/>
    <w:rsid w:val="0036479C"/>
    <w:rsid w:val="003659B7"/>
    <w:rsid w:val="003718D1"/>
    <w:rsid w:val="00374949"/>
    <w:rsid w:val="00394430"/>
    <w:rsid w:val="003A1D8B"/>
    <w:rsid w:val="003A790A"/>
    <w:rsid w:val="003D15E5"/>
    <w:rsid w:val="003D5791"/>
    <w:rsid w:val="003E18D5"/>
    <w:rsid w:val="003E4FA3"/>
    <w:rsid w:val="00437027"/>
    <w:rsid w:val="00454A5B"/>
    <w:rsid w:val="004579EF"/>
    <w:rsid w:val="00460DE6"/>
    <w:rsid w:val="00470EB6"/>
    <w:rsid w:val="00475F58"/>
    <w:rsid w:val="00483673"/>
    <w:rsid w:val="00490FA4"/>
    <w:rsid w:val="0049245E"/>
    <w:rsid w:val="004A0AEC"/>
    <w:rsid w:val="004C5748"/>
    <w:rsid w:val="004D0772"/>
    <w:rsid w:val="004F2A55"/>
    <w:rsid w:val="00501F30"/>
    <w:rsid w:val="005061BE"/>
    <w:rsid w:val="00521B6A"/>
    <w:rsid w:val="005239BA"/>
    <w:rsid w:val="00535804"/>
    <w:rsid w:val="00542156"/>
    <w:rsid w:val="0055758D"/>
    <w:rsid w:val="005612AD"/>
    <w:rsid w:val="00575327"/>
    <w:rsid w:val="00580226"/>
    <w:rsid w:val="00582E88"/>
    <w:rsid w:val="0058303C"/>
    <w:rsid w:val="00590B3C"/>
    <w:rsid w:val="00590DAA"/>
    <w:rsid w:val="00595B03"/>
    <w:rsid w:val="005A1301"/>
    <w:rsid w:val="005A4635"/>
    <w:rsid w:val="005B383C"/>
    <w:rsid w:val="005C3659"/>
    <w:rsid w:val="005C5911"/>
    <w:rsid w:val="005D02C6"/>
    <w:rsid w:val="005D0CD9"/>
    <w:rsid w:val="005D6AF3"/>
    <w:rsid w:val="006327C6"/>
    <w:rsid w:val="00634AB8"/>
    <w:rsid w:val="00642C04"/>
    <w:rsid w:val="00646BAE"/>
    <w:rsid w:val="00656844"/>
    <w:rsid w:val="006626D5"/>
    <w:rsid w:val="00666EFB"/>
    <w:rsid w:val="00667D08"/>
    <w:rsid w:val="006841B0"/>
    <w:rsid w:val="00692E2D"/>
    <w:rsid w:val="006A5066"/>
    <w:rsid w:val="006B0CC3"/>
    <w:rsid w:val="006C4FA6"/>
    <w:rsid w:val="006E4974"/>
    <w:rsid w:val="00701356"/>
    <w:rsid w:val="007075B8"/>
    <w:rsid w:val="007126C0"/>
    <w:rsid w:val="00723704"/>
    <w:rsid w:val="00727533"/>
    <w:rsid w:val="007518AB"/>
    <w:rsid w:val="00770B04"/>
    <w:rsid w:val="00773234"/>
    <w:rsid w:val="00774293"/>
    <w:rsid w:val="00782DB8"/>
    <w:rsid w:val="00796274"/>
    <w:rsid w:val="007B737B"/>
    <w:rsid w:val="007D011D"/>
    <w:rsid w:val="007D5E33"/>
    <w:rsid w:val="007F29E1"/>
    <w:rsid w:val="0080211F"/>
    <w:rsid w:val="00803D00"/>
    <w:rsid w:val="00805BF0"/>
    <w:rsid w:val="008113D1"/>
    <w:rsid w:val="00812488"/>
    <w:rsid w:val="00817107"/>
    <w:rsid w:val="0082783D"/>
    <w:rsid w:val="00831716"/>
    <w:rsid w:val="00837911"/>
    <w:rsid w:val="00843033"/>
    <w:rsid w:val="00850243"/>
    <w:rsid w:val="008555F9"/>
    <w:rsid w:val="00857AD4"/>
    <w:rsid w:val="008914B7"/>
    <w:rsid w:val="008B276F"/>
    <w:rsid w:val="008B51E3"/>
    <w:rsid w:val="008E5E97"/>
    <w:rsid w:val="008E5FF0"/>
    <w:rsid w:val="00905F70"/>
    <w:rsid w:val="00915D51"/>
    <w:rsid w:val="00916B7C"/>
    <w:rsid w:val="0092141A"/>
    <w:rsid w:val="0092445B"/>
    <w:rsid w:val="00924CC6"/>
    <w:rsid w:val="00931086"/>
    <w:rsid w:val="0094254E"/>
    <w:rsid w:val="00942D7A"/>
    <w:rsid w:val="00943A5B"/>
    <w:rsid w:val="00946315"/>
    <w:rsid w:val="00952695"/>
    <w:rsid w:val="009652C1"/>
    <w:rsid w:val="009660DB"/>
    <w:rsid w:val="00980F77"/>
    <w:rsid w:val="00993984"/>
    <w:rsid w:val="009A6436"/>
    <w:rsid w:val="009B3DE0"/>
    <w:rsid w:val="009B46C1"/>
    <w:rsid w:val="009D35EC"/>
    <w:rsid w:val="009D6CD6"/>
    <w:rsid w:val="009E4F4F"/>
    <w:rsid w:val="00A04D0D"/>
    <w:rsid w:val="00A04F9F"/>
    <w:rsid w:val="00A261FA"/>
    <w:rsid w:val="00A314F0"/>
    <w:rsid w:val="00A31C38"/>
    <w:rsid w:val="00A33D9D"/>
    <w:rsid w:val="00A63A06"/>
    <w:rsid w:val="00A63D39"/>
    <w:rsid w:val="00A701B8"/>
    <w:rsid w:val="00A70B9E"/>
    <w:rsid w:val="00A73146"/>
    <w:rsid w:val="00A84167"/>
    <w:rsid w:val="00A906B7"/>
    <w:rsid w:val="00A917BC"/>
    <w:rsid w:val="00AA5F61"/>
    <w:rsid w:val="00AA60F2"/>
    <w:rsid w:val="00AB1DE5"/>
    <w:rsid w:val="00AE020E"/>
    <w:rsid w:val="00AE1483"/>
    <w:rsid w:val="00AE20CC"/>
    <w:rsid w:val="00AE702E"/>
    <w:rsid w:val="00AF4BE2"/>
    <w:rsid w:val="00B01D23"/>
    <w:rsid w:val="00B02101"/>
    <w:rsid w:val="00B1390F"/>
    <w:rsid w:val="00B14827"/>
    <w:rsid w:val="00B14894"/>
    <w:rsid w:val="00B315A7"/>
    <w:rsid w:val="00B46872"/>
    <w:rsid w:val="00B46A3A"/>
    <w:rsid w:val="00B54DA1"/>
    <w:rsid w:val="00B81B66"/>
    <w:rsid w:val="00B90056"/>
    <w:rsid w:val="00B90270"/>
    <w:rsid w:val="00B92D58"/>
    <w:rsid w:val="00B92F63"/>
    <w:rsid w:val="00B93CA7"/>
    <w:rsid w:val="00BA2E28"/>
    <w:rsid w:val="00BA690E"/>
    <w:rsid w:val="00BC0C0E"/>
    <w:rsid w:val="00BD0FE0"/>
    <w:rsid w:val="00BF5905"/>
    <w:rsid w:val="00C027F1"/>
    <w:rsid w:val="00C26879"/>
    <w:rsid w:val="00C429CB"/>
    <w:rsid w:val="00C53FB1"/>
    <w:rsid w:val="00C7131A"/>
    <w:rsid w:val="00C81B89"/>
    <w:rsid w:val="00C85B07"/>
    <w:rsid w:val="00C9562F"/>
    <w:rsid w:val="00CA7531"/>
    <w:rsid w:val="00CC06F1"/>
    <w:rsid w:val="00CC171A"/>
    <w:rsid w:val="00CC550B"/>
    <w:rsid w:val="00CC6959"/>
    <w:rsid w:val="00CD581F"/>
    <w:rsid w:val="00CF633E"/>
    <w:rsid w:val="00D0052B"/>
    <w:rsid w:val="00D04819"/>
    <w:rsid w:val="00D34F93"/>
    <w:rsid w:val="00D3526D"/>
    <w:rsid w:val="00D4306B"/>
    <w:rsid w:val="00D43D9E"/>
    <w:rsid w:val="00D64DA4"/>
    <w:rsid w:val="00D9292C"/>
    <w:rsid w:val="00D95218"/>
    <w:rsid w:val="00D9628A"/>
    <w:rsid w:val="00DA2DE1"/>
    <w:rsid w:val="00DA66C2"/>
    <w:rsid w:val="00DB03A6"/>
    <w:rsid w:val="00DD07CF"/>
    <w:rsid w:val="00E1260A"/>
    <w:rsid w:val="00E14A39"/>
    <w:rsid w:val="00E15F0D"/>
    <w:rsid w:val="00E321C3"/>
    <w:rsid w:val="00E45E99"/>
    <w:rsid w:val="00E47E72"/>
    <w:rsid w:val="00E570B4"/>
    <w:rsid w:val="00E65937"/>
    <w:rsid w:val="00E66A03"/>
    <w:rsid w:val="00E71110"/>
    <w:rsid w:val="00E732D1"/>
    <w:rsid w:val="00E8672B"/>
    <w:rsid w:val="00EA6F2A"/>
    <w:rsid w:val="00EE1A44"/>
    <w:rsid w:val="00EE3FA5"/>
    <w:rsid w:val="00F00D18"/>
    <w:rsid w:val="00F1639E"/>
    <w:rsid w:val="00F43A9C"/>
    <w:rsid w:val="00F54ED4"/>
    <w:rsid w:val="00F54F64"/>
    <w:rsid w:val="00F56BDE"/>
    <w:rsid w:val="00F61698"/>
    <w:rsid w:val="00F6170F"/>
    <w:rsid w:val="00F77A5A"/>
    <w:rsid w:val="00F8099A"/>
    <w:rsid w:val="00F916F5"/>
    <w:rsid w:val="00F9585D"/>
    <w:rsid w:val="00FA180A"/>
    <w:rsid w:val="00FA5B97"/>
    <w:rsid w:val="00FC4099"/>
    <w:rsid w:val="00FC6C12"/>
    <w:rsid w:val="00FD11D6"/>
    <w:rsid w:val="00FE42AD"/>
    <w:rsid w:val="00FF2DAB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644A48"/>
  <w15:docId w15:val="{9292AA1C-ECA6-4190-8DA5-4C5AFA4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72D2D" w:themeColor="text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5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/>
      <w:outlineLvl w:val="0"/>
    </w:pPr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/>
      <w:contextualSpacing/>
      <w:outlineLvl w:val="1"/>
    </w:pPr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i/>
      <w:iCs/>
      <w:color w:val="2BB28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2BB28A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/>
    </w:pPr>
    <w:rPr>
      <w:rFonts w:eastAsiaTheme="minorEastAsia"/>
      <w:iCs/>
      <w:color w:val="86CDB6" w:themeColor="accent3"/>
      <w:sz w:val="28"/>
    </w:rPr>
  </w:style>
  <w:style w:type="table" w:customStyle="1" w:styleId="GridTable1Light1">
    <w:name w:val="Grid Table 1 Light1"/>
    <w:basedOn w:val="TableNormal"/>
    <w:uiPriority w:val="46"/>
    <w:rsid w:val="00B90270"/>
    <w:tblPr>
      <w:tblStyleRowBandSize w:val="1"/>
      <w:tblStyleColBandSize w:val="1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paragraph" w:styleId="NormalWeb">
    <w:name w:val="Normal (Web)"/>
    <w:basedOn w:val="Normal"/>
    <w:uiPriority w:val="99"/>
    <w:unhideWhenUsed/>
    <w:rsid w:val="00FA180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6qdm">
    <w:name w:val="_6qdm"/>
    <w:basedOn w:val="DefaultParagraphFont"/>
    <w:rsid w:val="00FA180A"/>
  </w:style>
  <w:style w:type="character" w:styleId="Hyperlink">
    <w:name w:val="Hyperlink"/>
    <w:basedOn w:val="DefaultParagraphFont"/>
    <w:uiPriority w:val="99"/>
    <w:unhideWhenUsed/>
    <w:rsid w:val="000C42BA"/>
    <w:rPr>
      <w:color w:val="2BB28A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42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42BA"/>
    <w:rPr>
      <w:color w:val="86CDB6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D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7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6317">
          <w:marLeft w:val="120"/>
          <w:marRight w:val="0"/>
          <w:marTop w:val="1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5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g/shaneacrescountryinn/posts/?ref=page_internal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shaneacresllc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shaneacresllc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mailto:shaneacresllc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www.//africaheart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shaneacrescountryinn.com" TargetMode="External"/><Relationship Id="rId23" Type="http://schemas.openxmlformats.org/officeDocument/2006/relationships/hyperlink" Target="mailto:shaneacresllc@gmail.com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shaneacrescountryinn/" TargetMode="External"/><Relationship Id="rId14" Type="http://schemas.microsoft.com/office/2007/relationships/hdphoto" Target="media/hdphoto1.wdp"/><Relationship Id="rId22" Type="http://schemas.openxmlformats.org/officeDocument/2006/relationships/hyperlink" Target="http://www.//africaheart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it\AppData\Local\Packages\Microsoft.Office.Desktop_8wekyb3d8bbwe\LocalCache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272D2D"/>
      </a:dk1>
      <a:lt1>
        <a:sysClr val="window" lastClr="FFFFFF"/>
      </a:lt1>
      <a:dk2>
        <a:srgbClr val="272D2D"/>
      </a:dk2>
      <a:lt2>
        <a:srgbClr val="E5E6E7"/>
      </a:lt2>
      <a:accent1>
        <a:srgbClr val="2BB28A"/>
      </a:accent1>
      <a:accent2>
        <a:srgbClr val="F0BE6C"/>
      </a:accent2>
      <a:accent3>
        <a:srgbClr val="86CDB6"/>
      </a:accent3>
      <a:accent4>
        <a:srgbClr val="F0BE6C"/>
      </a:accent4>
      <a:accent5>
        <a:srgbClr val="2BB28A"/>
      </a:accent5>
      <a:accent6>
        <a:srgbClr val="86CDB6"/>
      </a:accent6>
      <a:hlink>
        <a:srgbClr val="2BB28A"/>
      </a:hlink>
      <a:folHlink>
        <a:srgbClr val="86CDB6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86106-B5AB-4D8E-9CF2-1ED346198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</Template>
  <TotalTime>1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Debi Tauschek</dc:creator>
  <cp:lastModifiedBy>Debi Tauschek</cp:lastModifiedBy>
  <cp:revision>2</cp:revision>
  <cp:lastPrinted>2019-12-07T17:21:00Z</cp:lastPrinted>
  <dcterms:created xsi:type="dcterms:W3CDTF">2019-12-08T02:44:00Z</dcterms:created>
  <dcterms:modified xsi:type="dcterms:W3CDTF">2019-12-08T02:44:00Z</dcterms:modified>
</cp:coreProperties>
</file>